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179" w:rsidRDefault="00F24C7B" w:rsidP="00B60981">
      <w:r>
        <w:rPr>
          <w:noProof/>
        </w:rPr>
        <w:drawing>
          <wp:anchor distT="0" distB="0" distL="114300" distR="114300" simplePos="0" relativeHeight="251658240" behindDoc="0" locked="0" layoutInCell="1" allowOverlap="1" wp14:anchorId="0A6D1E80" wp14:editId="1737CB93">
            <wp:simplePos x="0" y="0"/>
            <wp:positionH relativeFrom="column">
              <wp:posOffset>-15240</wp:posOffset>
            </wp:positionH>
            <wp:positionV relativeFrom="paragraph">
              <wp:posOffset>-139065</wp:posOffset>
            </wp:positionV>
            <wp:extent cx="3352799" cy="2506980"/>
            <wp:effectExtent l="19050" t="19050" r="19685" b="26670"/>
            <wp:wrapNone/>
            <wp:docPr id="13" name="Picture 13" descr="\\ogcs-opfs.ogcs.co.uk\Marketing\OP Marketing\New Website June 2012\Clyde &amp; Company Images\Clyde &amp; Co 6184 (Opt117 with Framed Kinetic Sliding Doors &amp; Rev54 glazed fin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gcs-opfs.ogcs.co.uk\Marketing\OP Marketing\New Website June 2012\Clyde &amp; Company Images\Clyde &amp; Co 6184 (Opt117 with Framed Kinetic Sliding Doors &amp; Rev54 glazed fins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00"/>
                    <a:stretch/>
                  </pic:blipFill>
                  <pic:spPr bwMode="auto">
                    <a:xfrm>
                      <a:off x="0" y="0"/>
                      <a:ext cx="3353143" cy="250723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8B2">
        <w:rPr>
          <w:noProof/>
        </w:rPr>
        <w:drawing>
          <wp:anchor distT="0" distB="0" distL="114300" distR="114300" simplePos="0" relativeHeight="251640320" behindDoc="0" locked="0" layoutInCell="1" allowOverlap="1" wp14:anchorId="3C7294E9" wp14:editId="12C77F58">
            <wp:simplePos x="0" y="0"/>
            <wp:positionH relativeFrom="margin">
              <wp:posOffset>3789045</wp:posOffset>
            </wp:positionH>
            <wp:positionV relativeFrom="margin">
              <wp:posOffset>-139700</wp:posOffset>
            </wp:positionV>
            <wp:extent cx="2487295" cy="814070"/>
            <wp:effectExtent l="0" t="0" r="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2C4A03" w:rsidP="005E6179">
      <w:r>
        <w:rPr>
          <w:noProof/>
        </w:rPr>
        <w:drawing>
          <wp:anchor distT="0" distB="0" distL="114300" distR="114300" simplePos="0" relativeHeight="251659264" behindDoc="0" locked="0" layoutInCell="1" allowOverlap="1" wp14:anchorId="31B4E8BC" wp14:editId="04514A05">
            <wp:simplePos x="0" y="0"/>
            <wp:positionH relativeFrom="column">
              <wp:posOffset>-7620</wp:posOffset>
            </wp:positionH>
            <wp:positionV relativeFrom="paragraph">
              <wp:posOffset>14605</wp:posOffset>
            </wp:positionV>
            <wp:extent cx="3345180" cy="2545080"/>
            <wp:effectExtent l="19050" t="19050" r="26670" b="26670"/>
            <wp:wrapNone/>
            <wp:docPr id="14" name="Picture 14" descr="\\ogcs-opfs.ogcs.co.uk\Marketing\OP Marketing\New Website June 2012\Deeleys Images\Deeley.29908-007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gcs-opfs.ogcs.co.uk\Marketing\OP Marketing\New Website June 2012\Deeleys Images\Deeley.29908-007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0" b="22098"/>
                    <a:stretch/>
                  </pic:blipFill>
                  <pic:spPr bwMode="auto">
                    <a:xfrm>
                      <a:off x="0" y="0"/>
                      <a:ext cx="3362856" cy="255852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124D9A" w:rsidP="005E6179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3F76052" wp14:editId="74370FC3">
                <wp:simplePos x="0" y="0"/>
                <wp:positionH relativeFrom="column">
                  <wp:posOffset>3489960</wp:posOffset>
                </wp:positionH>
                <wp:positionV relativeFrom="paragraph">
                  <wp:posOffset>17780</wp:posOffset>
                </wp:positionV>
                <wp:extent cx="2637790" cy="28575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C7B" w:rsidRDefault="00036957" w:rsidP="00122190">
                            <w:pPr>
                              <w:jc w:val="right"/>
                              <w:rPr>
                                <w:b/>
                                <w:sz w:val="40"/>
                                <w:szCs w:val="32"/>
                              </w:rPr>
                            </w:pPr>
                            <w:r w:rsidRPr="00752E9F">
                              <w:rPr>
                                <w:b/>
                                <w:sz w:val="40"/>
                                <w:szCs w:val="32"/>
                              </w:rPr>
                              <w:t xml:space="preserve">Specification Clauses for </w:t>
                            </w:r>
                          </w:p>
                          <w:p w:rsidR="00036957" w:rsidRPr="00752E9F" w:rsidRDefault="00F24C7B" w:rsidP="00122190">
                            <w:pPr>
                              <w:jc w:val="right"/>
                              <w:rPr>
                                <w:b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32"/>
                              </w:rPr>
                              <w:t>Kinetic Sliding Door System</w:t>
                            </w:r>
                          </w:p>
                          <w:p w:rsidR="00036957" w:rsidRPr="00752E9F" w:rsidRDefault="00036957" w:rsidP="00122190">
                            <w:pPr>
                              <w:jc w:val="right"/>
                              <w:rPr>
                                <w:b/>
                                <w:sz w:val="40"/>
                                <w:szCs w:val="32"/>
                              </w:rPr>
                            </w:pPr>
                          </w:p>
                          <w:p w:rsidR="00036957" w:rsidRDefault="00036957" w:rsidP="00122190">
                            <w:pPr>
                              <w:jc w:val="right"/>
                              <w:rPr>
                                <w:sz w:val="36"/>
                                <w:szCs w:val="32"/>
                              </w:rPr>
                            </w:pPr>
                            <w:r w:rsidRPr="00752E9F">
                              <w:rPr>
                                <w:sz w:val="36"/>
                                <w:szCs w:val="32"/>
                              </w:rPr>
                              <w:t>K30: Panel Partitions</w:t>
                            </w:r>
                          </w:p>
                          <w:p w:rsidR="00036957" w:rsidRPr="00752E9F" w:rsidRDefault="00F74B00" w:rsidP="00122190">
                            <w:pPr>
                              <w:jc w:val="right"/>
                              <w:rPr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sz w:val="36"/>
                                <w:szCs w:val="32"/>
                              </w:rPr>
                              <w:t>L2</w:t>
                            </w:r>
                            <w:r w:rsidR="00036957">
                              <w:rPr>
                                <w:sz w:val="36"/>
                                <w:szCs w:val="32"/>
                              </w:rPr>
                              <w:t>0: Doors</w:t>
                            </w:r>
                          </w:p>
                          <w:p w:rsidR="00036957" w:rsidRDefault="00036957" w:rsidP="00122190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36957" w:rsidRDefault="00036957" w:rsidP="00122190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36957" w:rsidRPr="00C63860" w:rsidRDefault="00DA7177" w:rsidP="00122190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 November 2016</w:t>
                            </w:r>
                            <w:bookmarkStart w:id="0" w:name="_GoBack"/>
                            <w:bookmarkEnd w:id="0"/>
                          </w:p>
                          <w:p w:rsidR="00036957" w:rsidRPr="00C63860" w:rsidRDefault="00036957" w:rsidP="00122190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4.8pt;margin-top:1.4pt;width:207.7pt;height:2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QWggIAABA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" stroked="f">
                <v:textbox>
                  <w:txbxContent>
                    <w:p w:rsidR="00F24C7B" w:rsidRDefault="00036957" w:rsidP="00122190">
                      <w:pPr>
                        <w:jc w:val="right"/>
                        <w:rPr>
                          <w:b/>
                          <w:sz w:val="40"/>
                          <w:szCs w:val="32"/>
                        </w:rPr>
                      </w:pPr>
                      <w:r w:rsidRPr="00752E9F">
                        <w:rPr>
                          <w:b/>
                          <w:sz w:val="40"/>
                          <w:szCs w:val="32"/>
                        </w:rPr>
                        <w:t xml:space="preserve">Specification Clauses for </w:t>
                      </w:r>
                    </w:p>
                    <w:p w:rsidR="00036957" w:rsidRPr="00752E9F" w:rsidRDefault="00F24C7B" w:rsidP="00122190">
                      <w:pPr>
                        <w:jc w:val="right"/>
                        <w:rPr>
                          <w:b/>
                          <w:sz w:val="40"/>
                          <w:szCs w:val="32"/>
                        </w:rPr>
                      </w:pPr>
                      <w:r>
                        <w:rPr>
                          <w:b/>
                          <w:sz w:val="40"/>
                          <w:szCs w:val="32"/>
                        </w:rPr>
                        <w:t>Kinetic Sliding Door System</w:t>
                      </w:r>
                    </w:p>
                    <w:p w:rsidR="00036957" w:rsidRPr="00752E9F" w:rsidRDefault="00036957" w:rsidP="00122190">
                      <w:pPr>
                        <w:jc w:val="right"/>
                        <w:rPr>
                          <w:b/>
                          <w:sz w:val="40"/>
                          <w:szCs w:val="32"/>
                        </w:rPr>
                      </w:pPr>
                    </w:p>
                    <w:p w:rsidR="00036957" w:rsidRDefault="00036957" w:rsidP="00122190">
                      <w:pPr>
                        <w:jc w:val="right"/>
                        <w:rPr>
                          <w:sz w:val="36"/>
                          <w:szCs w:val="32"/>
                        </w:rPr>
                      </w:pPr>
                      <w:r w:rsidRPr="00752E9F">
                        <w:rPr>
                          <w:sz w:val="36"/>
                          <w:szCs w:val="32"/>
                        </w:rPr>
                        <w:t>K30: Panel Partitions</w:t>
                      </w:r>
                    </w:p>
                    <w:p w:rsidR="00036957" w:rsidRPr="00752E9F" w:rsidRDefault="00F74B00" w:rsidP="00122190">
                      <w:pPr>
                        <w:jc w:val="right"/>
                        <w:rPr>
                          <w:sz w:val="36"/>
                          <w:szCs w:val="32"/>
                        </w:rPr>
                      </w:pPr>
                      <w:r>
                        <w:rPr>
                          <w:sz w:val="36"/>
                          <w:szCs w:val="32"/>
                        </w:rPr>
                        <w:t>L2</w:t>
                      </w:r>
                      <w:r w:rsidR="00036957">
                        <w:rPr>
                          <w:sz w:val="36"/>
                          <w:szCs w:val="32"/>
                        </w:rPr>
                        <w:t>0: Doors</w:t>
                      </w:r>
                    </w:p>
                    <w:p w:rsidR="00036957" w:rsidRDefault="00036957" w:rsidP="00122190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36957" w:rsidRDefault="00036957" w:rsidP="00122190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36957" w:rsidRPr="00C63860" w:rsidRDefault="00DA7177" w:rsidP="00122190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 November 2016</w:t>
                      </w:r>
                      <w:bookmarkStart w:id="1" w:name="_GoBack"/>
                      <w:bookmarkEnd w:id="1"/>
                    </w:p>
                    <w:p w:rsidR="00036957" w:rsidRPr="00C63860" w:rsidRDefault="00036957" w:rsidP="00122190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E6179" w:rsidRPr="005E6179" w:rsidRDefault="005E6179" w:rsidP="005E6179"/>
    <w:p w:rsidR="005E6179" w:rsidRPr="005E6179" w:rsidRDefault="00DE48B2" w:rsidP="005E6179"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91440</wp:posOffset>
            </wp:positionV>
            <wp:extent cx="3334561" cy="2453640"/>
            <wp:effectExtent l="19050" t="19050" r="18415" b="22860"/>
            <wp:wrapNone/>
            <wp:docPr id="6" name="Picture 8" descr="Description: Herbert Smith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Herbert Smith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45" cy="24673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Default="005E6179" w:rsidP="005E6179"/>
    <w:p w:rsidR="005E6179" w:rsidRPr="005E6179" w:rsidRDefault="005E6179" w:rsidP="005E6179"/>
    <w:p w:rsidR="005E6179" w:rsidRDefault="005E6179" w:rsidP="005E6179"/>
    <w:p w:rsidR="000937DE" w:rsidRDefault="005E6179" w:rsidP="005E6179">
      <w:pPr>
        <w:tabs>
          <w:tab w:val="left" w:pos="1740"/>
        </w:tabs>
      </w:pPr>
      <w:r>
        <w:tab/>
      </w: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097688" w:rsidP="005E6179">
      <w:pPr>
        <w:tabs>
          <w:tab w:val="left" w:pos="17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65405</wp:posOffset>
                </wp:positionV>
                <wp:extent cx="6075680" cy="939800"/>
                <wp:effectExtent l="0" t="0" r="1270" b="0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5680" cy="939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36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688" w:rsidRPr="00F24C7B" w:rsidRDefault="00097688" w:rsidP="0009768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F24C7B"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Specifications</w:t>
                            </w:r>
                          </w:p>
                          <w:p w:rsidR="00097688" w:rsidRDefault="00097688" w:rsidP="000976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8" o:spid="_x0000_s1027" style="position:absolute;margin-left:0;margin-top:5.15pt;width:478.4pt;height:74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" fillcolor="#d36d00" stroked="f">
                <v:textbox>
                  <w:txbxContent>
                    <w:p w:rsidR="00097688" w:rsidRPr="00F24C7B" w:rsidRDefault="00097688" w:rsidP="00097688">
                      <w:pPr>
                        <w:jc w:val="center"/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F24C7B"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  <w:t>Specifications</w:t>
                      </w:r>
                    </w:p>
                    <w:p w:rsidR="00097688" w:rsidRDefault="00097688" w:rsidP="0009768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D3264A" w:rsidRDefault="00D3264A" w:rsidP="005E6179">
      <w:pPr>
        <w:tabs>
          <w:tab w:val="left" w:pos="1740"/>
        </w:tabs>
      </w:pPr>
    </w:p>
    <w:p w:rsidR="00D3264A" w:rsidRDefault="00DE48B2" w:rsidP="005E6179">
      <w:pPr>
        <w:tabs>
          <w:tab w:val="left" w:pos="1740"/>
        </w:tabs>
      </w:pP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6177280" cy="2921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E58" w:rsidRDefault="00423E58" w:rsidP="003A08E2">
      <w:pPr>
        <w:tabs>
          <w:tab w:val="left" w:pos="1440"/>
        </w:tabs>
        <w:ind w:right="4320"/>
        <w:jc w:val="both"/>
        <w:rPr>
          <w:b/>
          <w:sz w:val="22"/>
          <w:szCs w:val="22"/>
        </w:rPr>
      </w:pPr>
    </w:p>
    <w:p w:rsidR="00423E58" w:rsidRPr="00DB7794" w:rsidRDefault="00423E58" w:rsidP="00423E58">
      <w:pPr>
        <w:jc w:val="both"/>
        <w:rPr>
          <w:rFonts w:ascii="Calibri" w:hAnsi="Calibri"/>
          <w:b/>
          <w:sz w:val="28"/>
          <w:szCs w:val="20"/>
        </w:rPr>
      </w:pPr>
      <w:r>
        <w:rPr>
          <w:rFonts w:ascii="Calibri" w:hAnsi="Calibri"/>
          <w:b/>
          <w:sz w:val="28"/>
          <w:szCs w:val="20"/>
        </w:rPr>
        <w:t>K3</w:t>
      </w:r>
      <w:r w:rsidRPr="00621AB3">
        <w:rPr>
          <w:rFonts w:ascii="Calibri" w:hAnsi="Calibri"/>
          <w:b/>
          <w:sz w:val="28"/>
          <w:szCs w:val="20"/>
        </w:rPr>
        <w:t xml:space="preserve">0 – </w:t>
      </w:r>
      <w:r>
        <w:rPr>
          <w:rFonts w:ascii="Calibri" w:hAnsi="Calibri"/>
          <w:b/>
          <w:sz w:val="28"/>
          <w:szCs w:val="20"/>
        </w:rPr>
        <w:t>Panel Partitions (Single Glazed)</w:t>
      </w:r>
    </w:p>
    <w:p w:rsidR="00423E58" w:rsidRPr="00423E58" w:rsidRDefault="00423E58" w:rsidP="00423E58">
      <w:pPr>
        <w:jc w:val="both"/>
        <w:rPr>
          <w:rFonts w:ascii="Calibri" w:hAnsi="Calibri"/>
          <w:b/>
          <w:sz w:val="28"/>
          <w:szCs w:val="20"/>
        </w:rPr>
      </w:pPr>
      <w:r>
        <w:rPr>
          <w:rFonts w:ascii="Calibri" w:hAnsi="Calibri"/>
          <w:b/>
          <w:sz w:val="28"/>
          <w:szCs w:val="20"/>
        </w:rPr>
        <w:t>Kinetic Sliding Door System</w:t>
      </w:r>
    </w:p>
    <w:p w:rsidR="00423E58" w:rsidRDefault="00423E58" w:rsidP="003A08E2">
      <w:pPr>
        <w:tabs>
          <w:tab w:val="left" w:pos="1440"/>
        </w:tabs>
        <w:ind w:right="4320"/>
        <w:jc w:val="both"/>
        <w:rPr>
          <w:b/>
          <w:sz w:val="22"/>
          <w:szCs w:val="22"/>
        </w:rPr>
      </w:pPr>
    </w:p>
    <w:p w:rsidR="00BE5272" w:rsidRDefault="00BE5272" w:rsidP="00BE5272">
      <w:pPr>
        <w:pStyle w:val="NoSpacing"/>
        <w:rPr>
          <w:rFonts w:asciiTheme="minorHAnsi" w:hAnsiTheme="minorHAnsi" w:cstheme="minorHAnsi"/>
          <w:color w:val="FF0000"/>
        </w:rPr>
      </w:pPr>
      <w:r>
        <w:rPr>
          <w:rFonts w:ascii="Calibri" w:hAnsi="Calibri"/>
          <w:b/>
          <w:szCs w:val="20"/>
        </w:rPr>
        <w:t>130</w:t>
      </w:r>
      <w:r>
        <w:rPr>
          <w:rFonts w:ascii="Calibri" w:hAnsi="Calibri"/>
          <w:b/>
          <w:szCs w:val="20"/>
        </w:rPr>
        <w:tab/>
        <w:t>RELOCATABLE PARTITION SYSTEM</w:t>
      </w:r>
      <w:r w:rsidRPr="00616CBA">
        <w:rPr>
          <w:rFonts w:asciiTheme="minorHAnsi" w:hAnsiTheme="minorHAnsi" w:cstheme="minorHAnsi"/>
          <w:color w:val="FF0000"/>
        </w:rPr>
        <w:t xml:space="preserve"> </w:t>
      </w:r>
    </w:p>
    <w:p w:rsidR="00423E58" w:rsidRPr="00DB7794" w:rsidRDefault="00423E58" w:rsidP="00BE5272">
      <w:pPr>
        <w:pStyle w:val="NoSpacing"/>
        <w:ind w:firstLine="709"/>
        <w:rPr>
          <w:rFonts w:asciiTheme="minorHAnsi" w:hAnsiTheme="minorHAnsi" w:cstheme="minorHAnsi"/>
          <w:color w:val="FF0000"/>
        </w:rPr>
      </w:pPr>
      <w:r w:rsidRPr="00616CBA">
        <w:rPr>
          <w:rFonts w:asciiTheme="minorHAnsi" w:hAnsiTheme="minorHAnsi" w:cstheme="minorHAnsi"/>
          <w:color w:val="FF0000"/>
        </w:rPr>
        <w:t>(Insert description or location / usage)</w:t>
      </w:r>
    </w:p>
    <w:p w:rsidR="00423E58" w:rsidRPr="003249FD" w:rsidRDefault="00423E58" w:rsidP="003249FD">
      <w:pPr>
        <w:pStyle w:val="ListParagraph"/>
        <w:numPr>
          <w:ilvl w:val="0"/>
          <w:numId w:val="33"/>
        </w:numPr>
        <w:ind w:left="993" w:hanging="284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b/>
          <w:szCs w:val="20"/>
        </w:rPr>
        <w:t>Manufacturer:</w:t>
      </w:r>
    </w:p>
    <w:p w:rsidR="00BE5272" w:rsidRDefault="00BE5272" w:rsidP="00BE5272">
      <w:pPr>
        <w:pStyle w:val="ListParagraph"/>
        <w:numPr>
          <w:ilvl w:val="0"/>
          <w:numId w:val="32"/>
        </w:numPr>
        <w:ind w:left="1276" w:hanging="283"/>
        <w:rPr>
          <w:rFonts w:ascii="Calibri" w:hAnsi="Calibri"/>
          <w:szCs w:val="20"/>
        </w:rPr>
      </w:pPr>
      <w:r w:rsidRPr="00046F8C">
        <w:rPr>
          <w:rFonts w:ascii="Calibri" w:hAnsi="Calibri"/>
          <w:szCs w:val="20"/>
        </w:rPr>
        <w:t>Optima Products Ltd, Mill Road, Radstock, Nr. Bath BA3 5TX</w:t>
      </w:r>
    </w:p>
    <w:p w:rsidR="00BE5272" w:rsidRPr="00046F8C" w:rsidRDefault="00BE5272" w:rsidP="00BE5272">
      <w:pPr>
        <w:pStyle w:val="ListParagraph"/>
        <w:numPr>
          <w:ilvl w:val="0"/>
          <w:numId w:val="32"/>
        </w:numPr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Optima Contracting Limited, Courtyard House, West End Road, High Wycombe HP11 2QB</w:t>
      </w:r>
    </w:p>
    <w:p w:rsidR="00BE5272" w:rsidRDefault="00BE5272" w:rsidP="00BE5272">
      <w:pPr>
        <w:ind w:left="556" w:firstLine="720"/>
        <w:rPr>
          <w:rFonts w:ascii="Calibri" w:hAnsi="Calibri"/>
          <w:color w:val="FF0000"/>
          <w:szCs w:val="20"/>
        </w:rPr>
      </w:pPr>
      <w:r w:rsidRPr="00616CBA">
        <w:rPr>
          <w:rFonts w:ascii="Calibri" w:hAnsi="Calibri"/>
          <w:color w:val="FF0000"/>
          <w:szCs w:val="20"/>
        </w:rPr>
        <w:t>(Insert Sales Contact Details)</w:t>
      </w:r>
    </w:p>
    <w:p w:rsidR="00423E58" w:rsidRPr="003249FD" w:rsidRDefault="00BE5272" w:rsidP="00BE5272">
      <w:pPr>
        <w:pStyle w:val="ListParagraph"/>
        <w:ind w:left="993" w:firstLine="283"/>
        <w:jc w:val="both"/>
        <w:rPr>
          <w:rFonts w:ascii="Calibri" w:hAnsi="Calibri"/>
          <w:color w:val="FF0000"/>
          <w:szCs w:val="20"/>
        </w:rPr>
      </w:pPr>
      <w:r w:rsidRPr="00010967">
        <w:rPr>
          <w:rFonts w:ascii="Calibri" w:hAnsi="Calibri"/>
          <w:color w:val="000000" w:themeColor="text1"/>
          <w:szCs w:val="20"/>
        </w:rPr>
        <w:t>OSCA Reference</w:t>
      </w:r>
      <w:r>
        <w:rPr>
          <w:rFonts w:ascii="Calibri" w:hAnsi="Calibri"/>
          <w:color w:val="FF0000"/>
          <w:szCs w:val="20"/>
        </w:rPr>
        <w:t>: (insert number)</w:t>
      </w:r>
    </w:p>
    <w:p w:rsidR="00423E58" w:rsidRPr="003249FD" w:rsidRDefault="00423E58" w:rsidP="003249FD">
      <w:pPr>
        <w:pStyle w:val="ListParagraph"/>
        <w:numPr>
          <w:ilvl w:val="0"/>
          <w:numId w:val="33"/>
        </w:numPr>
        <w:ind w:left="993" w:hanging="284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b/>
          <w:szCs w:val="20"/>
        </w:rPr>
        <w:t>Product Reference:</w:t>
      </w:r>
    </w:p>
    <w:p w:rsidR="00423E58" w:rsidRPr="003249FD" w:rsidRDefault="00423E58" w:rsidP="003249FD">
      <w:pPr>
        <w:pStyle w:val="ListParagraph"/>
        <w:numPr>
          <w:ilvl w:val="0"/>
          <w:numId w:val="34"/>
        </w:numPr>
        <w:ind w:left="1276" w:hanging="283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Optima Kinetic Sliding Door System</w:t>
      </w:r>
    </w:p>
    <w:p w:rsidR="00423E58" w:rsidRPr="003249FD" w:rsidRDefault="00423E58" w:rsidP="003249FD">
      <w:pPr>
        <w:pStyle w:val="ListParagraph"/>
        <w:numPr>
          <w:ilvl w:val="0"/>
          <w:numId w:val="33"/>
        </w:numPr>
        <w:ind w:left="993" w:hanging="284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b/>
          <w:szCs w:val="20"/>
        </w:rPr>
        <w:t xml:space="preserve">Strength Grade: </w:t>
      </w:r>
      <w:r w:rsidRPr="003249FD">
        <w:rPr>
          <w:rFonts w:ascii="Calibri" w:hAnsi="Calibri"/>
          <w:szCs w:val="20"/>
        </w:rPr>
        <w:t>(applicable to fixed glazing only)</w:t>
      </w:r>
    </w:p>
    <w:p w:rsidR="00BE5272" w:rsidRPr="00010967" w:rsidRDefault="00BE5272" w:rsidP="00BE5272">
      <w:pPr>
        <w:pStyle w:val="ListParagraph"/>
        <w:numPr>
          <w:ilvl w:val="0"/>
          <w:numId w:val="32"/>
        </w:numPr>
        <w:tabs>
          <w:tab w:val="left" w:pos="1276"/>
        </w:tabs>
        <w:ind w:hanging="643"/>
        <w:rPr>
          <w:rFonts w:ascii="Calibri" w:hAnsi="Calibri"/>
          <w:b/>
          <w:szCs w:val="20"/>
        </w:rPr>
      </w:pPr>
      <w:r w:rsidRPr="00046F8C">
        <w:rPr>
          <w:rFonts w:ascii="Calibri" w:hAnsi="Calibri"/>
          <w:szCs w:val="20"/>
        </w:rPr>
        <w:t>Duty</w:t>
      </w:r>
      <w:r>
        <w:rPr>
          <w:rFonts w:ascii="Calibri" w:hAnsi="Calibri"/>
          <w:szCs w:val="20"/>
        </w:rPr>
        <w:t xml:space="preserve"> Rating</w:t>
      </w:r>
      <w:r w:rsidRPr="00046F8C">
        <w:rPr>
          <w:rFonts w:ascii="Calibri" w:hAnsi="Calibri"/>
          <w:szCs w:val="20"/>
        </w:rPr>
        <w:t xml:space="preserve"> to BS5234-2</w:t>
      </w:r>
      <w:r>
        <w:rPr>
          <w:rFonts w:ascii="Calibri" w:hAnsi="Calibri"/>
          <w:szCs w:val="20"/>
        </w:rPr>
        <w:t xml:space="preserve"> not applicable to Frameless Glazed Partitioning</w:t>
      </w:r>
    </w:p>
    <w:p w:rsidR="00BE5272" w:rsidRDefault="00BE5272" w:rsidP="00BE5272">
      <w:pPr>
        <w:tabs>
          <w:tab w:val="left" w:pos="1276"/>
        </w:tabs>
        <w:ind w:left="993"/>
        <w:rPr>
          <w:rFonts w:ascii="Calibri" w:hAnsi="Calibri"/>
          <w:szCs w:val="20"/>
        </w:rPr>
      </w:pPr>
      <w:r>
        <w:rPr>
          <w:rFonts w:ascii="Calibri" w:hAnsi="Calibri"/>
          <w:b/>
          <w:szCs w:val="20"/>
        </w:rPr>
        <w:tab/>
      </w:r>
      <w:r w:rsidRPr="00010967">
        <w:rPr>
          <w:rFonts w:ascii="Calibri" w:hAnsi="Calibri"/>
          <w:szCs w:val="20"/>
        </w:rPr>
        <w:t>System</w:t>
      </w:r>
      <w:r>
        <w:rPr>
          <w:rFonts w:ascii="Calibri" w:hAnsi="Calibri"/>
          <w:szCs w:val="20"/>
        </w:rPr>
        <w:t xml:space="preserve"> designed for category of use: </w:t>
      </w:r>
      <w:r w:rsidRPr="00ED4B6F">
        <w:rPr>
          <w:rFonts w:ascii="Calibri" w:hAnsi="Calibri"/>
          <w:color w:val="FF0000"/>
          <w:szCs w:val="20"/>
        </w:rPr>
        <w:t>(Insert from following options)</w:t>
      </w:r>
    </w:p>
    <w:p w:rsidR="00BE5272" w:rsidRDefault="00BE5272" w:rsidP="00BE5272">
      <w:pPr>
        <w:pStyle w:val="ListParagraph"/>
        <w:numPr>
          <w:ilvl w:val="0"/>
          <w:numId w:val="36"/>
        </w:numPr>
        <w:tabs>
          <w:tab w:val="left" w:pos="1276"/>
          <w:tab w:val="left" w:pos="1701"/>
        </w:tabs>
        <w:ind w:left="1985" w:hanging="284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Uncongested Office Space – 0.36kN/m line load</w:t>
      </w:r>
    </w:p>
    <w:p w:rsidR="00BE5272" w:rsidRDefault="00BE5272" w:rsidP="00BE5272">
      <w:pPr>
        <w:pStyle w:val="ListParagraph"/>
        <w:numPr>
          <w:ilvl w:val="0"/>
          <w:numId w:val="36"/>
        </w:numPr>
        <w:tabs>
          <w:tab w:val="left" w:pos="1276"/>
          <w:tab w:val="left" w:pos="1701"/>
        </w:tabs>
        <w:ind w:left="1985" w:hanging="284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Congested Office Space – 0.74kN/m line load</w:t>
      </w:r>
    </w:p>
    <w:p w:rsidR="00BE5272" w:rsidRDefault="00BE5272" w:rsidP="00BE5272">
      <w:pPr>
        <w:pStyle w:val="ListParagraph"/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 xml:space="preserve">- </w:t>
      </w:r>
      <w:r>
        <w:rPr>
          <w:rFonts w:ascii="Calibri" w:hAnsi="Calibri"/>
          <w:szCs w:val="20"/>
        </w:rPr>
        <w:tab/>
        <w:t xml:space="preserve">Maximum allowable deflection under the line load: </w:t>
      </w:r>
      <w:r w:rsidRPr="00ED4B6F">
        <w:rPr>
          <w:rFonts w:ascii="Calibri" w:hAnsi="Calibri"/>
          <w:color w:val="FF0000"/>
          <w:szCs w:val="20"/>
        </w:rPr>
        <w:t>(Insert from following options)</w:t>
      </w:r>
    </w:p>
    <w:p w:rsidR="00BE5272" w:rsidRDefault="00BE5272" w:rsidP="00BE5272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L/120 or 25mm (whichever is least)</w:t>
      </w:r>
    </w:p>
    <w:p w:rsidR="00423E58" w:rsidRPr="003249FD" w:rsidRDefault="00BE5272" w:rsidP="00BE5272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L/65 or 50mm (whichever is least)</w:t>
      </w:r>
    </w:p>
    <w:p w:rsidR="00423E58" w:rsidRPr="003249FD" w:rsidRDefault="00423E58" w:rsidP="003249FD">
      <w:pPr>
        <w:pStyle w:val="ListParagraph"/>
        <w:numPr>
          <w:ilvl w:val="0"/>
          <w:numId w:val="33"/>
        </w:numPr>
        <w:ind w:left="993" w:hanging="284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b/>
          <w:szCs w:val="20"/>
        </w:rPr>
        <w:t>Fire Resistance of complete system to BS476 – 22:</w:t>
      </w:r>
    </w:p>
    <w:p w:rsidR="00423E58" w:rsidRPr="003249FD" w:rsidRDefault="00423E58" w:rsidP="003249FD">
      <w:pPr>
        <w:pStyle w:val="ListParagraph"/>
        <w:numPr>
          <w:ilvl w:val="0"/>
          <w:numId w:val="34"/>
        </w:numPr>
        <w:ind w:left="1276" w:hanging="283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Not applicable</w:t>
      </w:r>
    </w:p>
    <w:p w:rsidR="00423E58" w:rsidRPr="003249FD" w:rsidRDefault="00423E58" w:rsidP="003249FD">
      <w:pPr>
        <w:pStyle w:val="ListParagraph"/>
        <w:numPr>
          <w:ilvl w:val="0"/>
          <w:numId w:val="33"/>
        </w:numPr>
        <w:ind w:left="993" w:hanging="284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b/>
          <w:szCs w:val="20"/>
        </w:rPr>
        <w:t>Fire Rating for Panels:</w:t>
      </w:r>
    </w:p>
    <w:p w:rsidR="00423E58" w:rsidRPr="003249FD" w:rsidRDefault="00423E58" w:rsidP="003249FD">
      <w:pPr>
        <w:pStyle w:val="ListParagraph"/>
        <w:numPr>
          <w:ilvl w:val="0"/>
          <w:numId w:val="34"/>
        </w:numPr>
        <w:ind w:left="1276" w:hanging="283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Not applicable</w:t>
      </w:r>
    </w:p>
    <w:p w:rsidR="00423E58" w:rsidRPr="003249FD" w:rsidRDefault="00BE5272" w:rsidP="003249FD">
      <w:pPr>
        <w:pStyle w:val="ListParagraph"/>
        <w:numPr>
          <w:ilvl w:val="0"/>
          <w:numId w:val="33"/>
        </w:numPr>
        <w:ind w:left="993" w:hanging="284"/>
        <w:jc w:val="both"/>
        <w:rPr>
          <w:rFonts w:ascii="Calibri" w:hAnsi="Calibri"/>
          <w:szCs w:val="20"/>
        </w:rPr>
      </w:pPr>
      <w:r w:rsidRPr="009E126D">
        <w:rPr>
          <w:rFonts w:ascii="Calibri" w:hAnsi="Calibri"/>
          <w:b/>
          <w:szCs w:val="20"/>
        </w:rPr>
        <w:t>Sound Insulation to BS</w:t>
      </w:r>
      <w:r>
        <w:rPr>
          <w:rFonts w:ascii="Calibri" w:hAnsi="Calibri"/>
          <w:b/>
          <w:szCs w:val="20"/>
        </w:rPr>
        <w:t xml:space="preserve"> </w:t>
      </w:r>
      <w:r w:rsidRPr="009E126D">
        <w:rPr>
          <w:rFonts w:ascii="Calibri" w:hAnsi="Calibri"/>
          <w:b/>
          <w:szCs w:val="20"/>
        </w:rPr>
        <w:t>EN ISO</w:t>
      </w:r>
      <w:r>
        <w:rPr>
          <w:rFonts w:ascii="Calibri" w:hAnsi="Calibri"/>
          <w:b/>
          <w:szCs w:val="20"/>
        </w:rPr>
        <w:t xml:space="preserve"> 10140 -</w:t>
      </w:r>
      <w:r w:rsidRPr="009E126D">
        <w:rPr>
          <w:rFonts w:ascii="Calibri" w:hAnsi="Calibri"/>
          <w:b/>
          <w:szCs w:val="20"/>
        </w:rPr>
        <w:t xml:space="preserve"> </w:t>
      </w:r>
      <w:r>
        <w:rPr>
          <w:rFonts w:ascii="Calibri" w:hAnsi="Calibri"/>
          <w:b/>
          <w:szCs w:val="20"/>
        </w:rPr>
        <w:t>2 and ISO 717-1</w:t>
      </w:r>
      <w:r w:rsidR="00423E58" w:rsidRPr="003249FD">
        <w:rPr>
          <w:rFonts w:ascii="Calibri" w:hAnsi="Calibri"/>
          <w:b/>
          <w:szCs w:val="20"/>
        </w:rPr>
        <w:t>:</w:t>
      </w:r>
      <w:r w:rsidR="00423E58" w:rsidRPr="003249FD">
        <w:rPr>
          <w:rFonts w:ascii="Calibri" w:hAnsi="Calibri"/>
          <w:szCs w:val="20"/>
        </w:rPr>
        <w:t xml:space="preserve"> </w:t>
      </w:r>
      <w:r w:rsidR="00423E58" w:rsidRPr="003249FD">
        <w:rPr>
          <w:rFonts w:ascii="Calibri" w:hAnsi="Calibri"/>
          <w:color w:val="FF0000"/>
          <w:szCs w:val="20"/>
        </w:rPr>
        <w:t>(Insert from following options)</w:t>
      </w:r>
    </w:p>
    <w:p w:rsidR="00DB7794" w:rsidRPr="00080FB5" w:rsidRDefault="00DB7794" w:rsidP="003249FD">
      <w:pPr>
        <w:pStyle w:val="ListParagraph"/>
        <w:numPr>
          <w:ilvl w:val="0"/>
          <w:numId w:val="34"/>
        </w:numPr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32dB (Rw) -</w:t>
      </w:r>
      <w:r w:rsidRPr="00080FB5">
        <w:rPr>
          <w:rFonts w:ascii="Calibri" w:hAnsi="Calibri"/>
          <w:szCs w:val="20"/>
        </w:rPr>
        <w:t xml:space="preserve"> 10mm toughened</w:t>
      </w:r>
      <w:r>
        <w:rPr>
          <w:rFonts w:ascii="Calibri" w:hAnsi="Calibri"/>
          <w:szCs w:val="20"/>
        </w:rPr>
        <w:t xml:space="preserve"> glass</w:t>
      </w:r>
      <w:r w:rsidR="00BE5272">
        <w:rPr>
          <w:rFonts w:ascii="Calibri" w:hAnsi="Calibri"/>
          <w:szCs w:val="20"/>
        </w:rPr>
        <w:t xml:space="preserve"> - Estimated</w:t>
      </w:r>
    </w:p>
    <w:p w:rsidR="00DB7794" w:rsidRPr="00080FB5" w:rsidRDefault="00DB7794" w:rsidP="003249FD">
      <w:pPr>
        <w:pStyle w:val="ListParagraph"/>
        <w:numPr>
          <w:ilvl w:val="0"/>
          <w:numId w:val="34"/>
        </w:numPr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33dB (Rw) -</w:t>
      </w:r>
      <w:r w:rsidRPr="00080FB5">
        <w:rPr>
          <w:rFonts w:ascii="Calibri" w:hAnsi="Calibri"/>
          <w:szCs w:val="20"/>
        </w:rPr>
        <w:t xml:space="preserve"> 12mm toughened</w:t>
      </w:r>
      <w:r>
        <w:rPr>
          <w:rFonts w:ascii="Calibri" w:hAnsi="Calibri"/>
          <w:szCs w:val="20"/>
        </w:rPr>
        <w:t xml:space="preserve"> glass</w:t>
      </w:r>
      <w:r w:rsidR="00BE5272">
        <w:rPr>
          <w:rFonts w:ascii="Calibri" w:hAnsi="Calibri"/>
          <w:szCs w:val="20"/>
        </w:rPr>
        <w:t xml:space="preserve"> -</w:t>
      </w:r>
      <w:r w:rsidR="00BE5272">
        <w:rPr>
          <w:rFonts w:ascii="Calibri" w:hAnsi="Calibri"/>
          <w:szCs w:val="20"/>
        </w:rPr>
        <w:t xml:space="preserve"> Lab </w:t>
      </w:r>
      <w:r w:rsidR="00FC0F8F">
        <w:rPr>
          <w:rFonts w:ascii="Calibri" w:hAnsi="Calibri"/>
          <w:szCs w:val="20"/>
        </w:rPr>
        <w:t xml:space="preserve">Tested (ref </w:t>
      </w:r>
      <w:r w:rsidR="00BE5272">
        <w:rPr>
          <w:rFonts w:ascii="Calibri" w:hAnsi="Calibri"/>
          <w:szCs w:val="20"/>
        </w:rPr>
        <w:t>Optima 117 plus)</w:t>
      </w:r>
    </w:p>
    <w:p w:rsidR="00DB7794" w:rsidRPr="00080FB5" w:rsidRDefault="00DB7794" w:rsidP="003249FD">
      <w:pPr>
        <w:pStyle w:val="ListParagraph"/>
        <w:numPr>
          <w:ilvl w:val="0"/>
          <w:numId w:val="34"/>
        </w:numPr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35dB (Rw) -</w:t>
      </w:r>
      <w:r w:rsidRPr="00080FB5">
        <w:rPr>
          <w:rFonts w:ascii="Calibri" w:hAnsi="Calibri"/>
          <w:szCs w:val="20"/>
        </w:rPr>
        <w:t xml:space="preserve"> 10.8mm laminate</w:t>
      </w:r>
      <w:r>
        <w:rPr>
          <w:rFonts w:ascii="Calibri" w:hAnsi="Calibri"/>
          <w:szCs w:val="20"/>
        </w:rPr>
        <w:t xml:space="preserve"> glass</w:t>
      </w:r>
      <w:r w:rsidR="00BE5272">
        <w:rPr>
          <w:rFonts w:ascii="Calibri" w:hAnsi="Calibri"/>
          <w:szCs w:val="20"/>
        </w:rPr>
        <w:t xml:space="preserve"> -</w:t>
      </w:r>
      <w:r w:rsidR="00BE5272">
        <w:rPr>
          <w:rFonts w:ascii="Calibri" w:hAnsi="Calibri"/>
          <w:szCs w:val="20"/>
        </w:rPr>
        <w:t xml:space="preserve"> Lab Tested (ref Optima 117 plus)</w:t>
      </w:r>
    </w:p>
    <w:p w:rsidR="00DB7794" w:rsidRPr="00080FB5" w:rsidRDefault="00DB7794" w:rsidP="003249FD">
      <w:pPr>
        <w:pStyle w:val="ListParagraph"/>
        <w:numPr>
          <w:ilvl w:val="0"/>
          <w:numId w:val="34"/>
        </w:numPr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36dB (Rw) -</w:t>
      </w:r>
      <w:r w:rsidRPr="00080FB5">
        <w:rPr>
          <w:rFonts w:ascii="Calibri" w:hAnsi="Calibri"/>
          <w:szCs w:val="20"/>
        </w:rPr>
        <w:t xml:space="preserve"> 12.8mm laminate</w:t>
      </w:r>
      <w:r>
        <w:rPr>
          <w:rFonts w:ascii="Calibri" w:hAnsi="Calibri"/>
          <w:szCs w:val="20"/>
        </w:rPr>
        <w:t xml:space="preserve"> glass</w:t>
      </w:r>
      <w:r w:rsidR="00BE5272">
        <w:rPr>
          <w:rFonts w:ascii="Calibri" w:hAnsi="Calibri"/>
          <w:szCs w:val="20"/>
        </w:rPr>
        <w:t xml:space="preserve"> - Estimated</w:t>
      </w:r>
    </w:p>
    <w:p w:rsidR="00DB7794" w:rsidRPr="00080FB5" w:rsidRDefault="00DB7794" w:rsidP="003249FD">
      <w:pPr>
        <w:pStyle w:val="ListParagraph"/>
        <w:numPr>
          <w:ilvl w:val="0"/>
          <w:numId w:val="34"/>
        </w:numPr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37dB (Rw) -</w:t>
      </w:r>
      <w:r w:rsidRPr="00080FB5">
        <w:rPr>
          <w:rFonts w:ascii="Calibri" w:hAnsi="Calibri"/>
          <w:szCs w:val="20"/>
        </w:rPr>
        <w:t xml:space="preserve"> 10.8mm acoustic laminate</w:t>
      </w:r>
      <w:r>
        <w:rPr>
          <w:rFonts w:ascii="Calibri" w:hAnsi="Calibri"/>
          <w:szCs w:val="20"/>
        </w:rPr>
        <w:t xml:space="preserve"> glass</w:t>
      </w:r>
      <w:r w:rsidR="00BE5272">
        <w:rPr>
          <w:rFonts w:ascii="Calibri" w:hAnsi="Calibri"/>
          <w:szCs w:val="20"/>
        </w:rPr>
        <w:t xml:space="preserve"> -</w:t>
      </w:r>
      <w:r w:rsidR="00BE5272">
        <w:rPr>
          <w:rFonts w:ascii="Calibri" w:hAnsi="Calibri"/>
          <w:szCs w:val="20"/>
        </w:rPr>
        <w:t xml:space="preserve"> Lab Tested (ref Optima 117 plus)</w:t>
      </w:r>
    </w:p>
    <w:p w:rsidR="00DB7794" w:rsidRPr="002A1305" w:rsidRDefault="00BE5272" w:rsidP="003249FD">
      <w:pPr>
        <w:pStyle w:val="ListParagraph"/>
        <w:numPr>
          <w:ilvl w:val="0"/>
          <w:numId w:val="34"/>
        </w:numPr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39</w:t>
      </w:r>
      <w:r w:rsidR="00DB7794">
        <w:rPr>
          <w:rFonts w:ascii="Calibri" w:hAnsi="Calibri"/>
          <w:szCs w:val="20"/>
        </w:rPr>
        <w:t>dB (Rw) -</w:t>
      </w:r>
      <w:r w:rsidR="00DB7794" w:rsidRPr="00080FB5">
        <w:rPr>
          <w:rFonts w:ascii="Calibri" w:hAnsi="Calibri"/>
          <w:szCs w:val="20"/>
        </w:rPr>
        <w:t xml:space="preserve"> 12.8mm acoustic laminat</w:t>
      </w:r>
      <w:r w:rsidR="00DB7794">
        <w:rPr>
          <w:rFonts w:ascii="Calibri" w:hAnsi="Calibri"/>
          <w:szCs w:val="20"/>
        </w:rPr>
        <w:t>e glass</w:t>
      </w:r>
      <w:r>
        <w:rPr>
          <w:rFonts w:ascii="Calibri" w:hAnsi="Calibri"/>
          <w:szCs w:val="20"/>
        </w:rPr>
        <w:t xml:space="preserve"> - Lab Tested </w:t>
      </w:r>
      <w:r w:rsidR="00FC0F8F">
        <w:rPr>
          <w:rFonts w:ascii="Calibri" w:hAnsi="Calibri"/>
          <w:szCs w:val="20"/>
        </w:rPr>
        <w:t>– see Performance Certificate 300034</w:t>
      </w:r>
    </w:p>
    <w:p w:rsidR="00423E58" w:rsidRPr="003249FD" w:rsidRDefault="002A1305" w:rsidP="003249FD">
      <w:pPr>
        <w:pStyle w:val="ListParagraph"/>
        <w:numPr>
          <w:ilvl w:val="0"/>
          <w:numId w:val="34"/>
        </w:numPr>
        <w:tabs>
          <w:tab w:val="left" w:pos="284"/>
        </w:tabs>
        <w:ind w:left="1276" w:hanging="283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24dB (Rw) -</w:t>
      </w:r>
      <w:r w:rsidR="00423E58" w:rsidRPr="003249FD">
        <w:rPr>
          <w:rFonts w:ascii="Calibri" w:hAnsi="Calibri"/>
          <w:szCs w:val="20"/>
        </w:rPr>
        <w:t xml:space="preserve"> Aggregate for 10mm SEAL door in 12.8mm acoustic laminate</w:t>
      </w:r>
      <w:r w:rsidR="003249FD">
        <w:rPr>
          <w:rFonts w:ascii="Calibri" w:hAnsi="Calibri"/>
          <w:szCs w:val="20"/>
        </w:rPr>
        <w:t xml:space="preserve"> glass</w:t>
      </w:r>
      <w:r w:rsidR="00423E58" w:rsidRPr="003249FD">
        <w:rPr>
          <w:rFonts w:ascii="Calibri" w:hAnsi="Calibri"/>
          <w:szCs w:val="20"/>
        </w:rPr>
        <w:t xml:space="preserve"> screen</w:t>
      </w:r>
      <w:r w:rsidR="00FC0F8F">
        <w:rPr>
          <w:rFonts w:ascii="Calibri" w:hAnsi="Calibri"/>
          <w:szCs w:val="20"/>
        </w:rPr>
        <w:t xml:space="preserve"> - Calculated from lab test data – see Performance Certificate 300046 </w:t>
      </w:r>
      <w:r w:rsidR="00423E58" w:rsidRPr="003249FD">
        <w:rPr>
          <w:rFonts w:ascii="Calibri" w:hAnsi="Calibri"/>
          <w:szCs w:val="20"/>
        </w:rPr>
        <w:t xml:space="preserve"> </w:t>
      </w:r>
    </w:p>
    <w:p w:rsidR="00423E58" w:rsidRPr="003249FD" w:rsidRDefault="007F35C7" w:rsidP="003249FD">
      <w:pPr>
        <w:pStyle w:val="ListParagraph"/>
        <w:numPr>
          <w:ilvl w:val="0"/>
          <w:numId w:val="34"/>
        </w:numPr>
        <w:tabs>
          <w:tab w:val="left" w:pos="284"/>
        </w:tabs>
        <w:ind w:left="1276" w:hanging="283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33</w:t>
      </w:r>
      <w:r w:rsidR="002A1305" w:rsidRPr="003249FD">
        <w:rPr>
          <w:rFonts w:ascii="Calibri" w:hAnsi="Calibri"/>
          <w:szCs w:val="20"/>
        </w:rPr>
        <w:t>dB (Rw) -</w:t>
      </w:r>
      <w:r w:rsidR="00423E58" w:rsidRPr="003249FD">
        <w:rPr>
          <w:rFonts w:ascii="Calibri" w:hAnsi="Calibri"/>
          <w:szCs w:val="20"/>
        </w:rPr>
        <w:t xml:space="preserve"> Aggregate for 10mm AERO door in 12.8mm acoustic laminate</w:t>
      </w:r>
      <w:r w:rsidR="003249FD">
        <w:rPr>
          <w:rFonts w:ascii="Calibri" w:hAnsi="Calibri"/>
          <w:szCs w:val="20"/>
        </w:rPr>
        <w:t xml:space="preserve"> glass</w:t>
      </w:r>
      <w:r w:rsidR="00423E58" w:rsidRPr="003249FD">
        <w:rPr>
          <w:rFonts w:ascii="Calibri" w:hAnsi="Calibri"/>
          <w:szCs w:val="20"/>
        </w:rPr>
        <w:t xml:space="preserve"> screen</w:t>
      </w:r>
      <w:r w:rsidR="00FC0F8F">
        <w:rPr>
          <w:rFonts w:ascii="Calibri" w:hAnsi="Calibri"/>
          <w:szCs w:val="20"/>
        </w:rPr>
        <w:t xml:space="preserve"> </w:t>
      </w:r>
      <w:r w:rsidR="00423E58" w:rsidRPr="003249FD">
        <w:rPr>
          <w:rFonts w:ascii="Calibri" w:hAnsi="Calibri"/>
          <w:szCs w:val="20"/>
        </w:rPr>
        <w:t xml:space="preserve"> </w:t>
      </w:r>
      <w:r w:rsidR="00FC0F8F">
        <w:rPr>
          <w:rFonts w:ascii="Calibri" w:hAnsi="Calibri"/>
          <w:szCs w:val="20"/>
        </w:rPr>
        <w:t>-</w:t>
      </w:r>
      <w:r w:rsidR="00FC0F8F">
        <w:rPr>
          <w:rFonts w:ascii="Calibri" w:hAnsi="Calibri"/>
          <w:szCs w:val="20"/>
        </w:rPr>
        <w:t xml:space="preserve"> Calculated from lab test data – see Performance Certificate</w:t>
      </w:r>
      <w:r w:rsidR="00FC0F8F">
        <w:rPr>
          <w:rFonts w:ascii="Calibri" w:hAnsi="Calibri"/>
          <w:szCs w:val="20"/>
        </w:rPr>
        <w:t xml:space="preserve"> 300041</w:t>
      </w:r>
    </w:p>
    <w:p w:rsidR="00423E58" w:rsidRPr="003249FD" w:rsidRDefault="00FC0F8F" w:rsidP="003249FD">
      <w:pPr>
        <w:pStyle w:val="ListParagraph"/>
        <w:numPr>
          <w:ilvl w:val="0"/>
          <w:numId w:val="34"/>
        </w:numPr>
        <w:tabs>
          <w:tab w:val="left" w:pos="284"/>
        </w:tabs>
        <w:ind w:left="1276" w:hanging="283"/>
        <w:jc w:val="both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36</w:t>
      </w:r>
      <w:r w:rsidR="002A1305" w:rsidRPr="003249FD">
        <w:rPr>
          <w:rFonts w:ascii="Calibri" w:hAnsi="Calibri"/>
          <w:szCs w:val="20"/>
        </w:rPr>
        <w:t>dB (Rw) - Aggregate for 12</w:t>
      </w:r>
      <w:r w:rsidR="00423E58" w:rsidRPr="003249FD">
        <w:rPr>
          <w:rFonts w:ascii="Calibri" w:hAnsi="Calibri"/>
          <w:szCs w:val="20"/>
        </w:rPr>
        <w:t>mm ALIGN door in 12.8mm acoustic laminate</w:t>
      </w:r>
      <w:r w:rsidR="003249FD">
        <w:rPr>
          <w:rFonts w:ascii="Calibri" w:hAnsi="Calibri"/>
          <w:szCs w:val="20"/>
        </w:rPr>
        <w:t xml:space="preserve"> glass</w:t>
      </w:r>
      <w:r w:rsidR="00423E58" w:rsidRPr="003249FD">
        <w:rPr>
          <w:rFonts w:ascii="Calibri" w:hAnsi="Calibri"/>
          <w:szCs w:val="20"/>
        </w:rPr>
        <w:t xml:space="preserve"> screen</w:t>
      </w:r>
      <w:r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Calculated from lab test data – see Performance Certificate</w:t>
      </w:r>
      <w:r>
        <w:rPr>
          <w:rFonts w:ascii="Calibri" w:hAnsi="Calibri"/>
          <w:szCs w:val="20"/>
        </w:rPr>
        <w:t xml:space="preserve"> 300044</w:t>
      </w:r>
      <w:r w:rsidR="00423E58" w:rsidRPr="003249FD">
        <w:rPr>
          <w:rFonts w:ascii="Calibri" w:hAnsi="Calibri"/>
          <w:szCs w:val="20"/>
        </w:rPr>
        <w:t xml:space="preserve"> </w:t>
      </w:r>
    </w:p>
    <w:p w:rsidR="00423E58" w:rsidRPr="003249FD" w:rsidRDefault="00423E58" w:rsidP="003249FD">
      <w:pPr>
        <w:pStyle w:val="ListParagraph"/>
        <w:numPr>
          <w:ilvl w:val="0"/>
          <w:numId w:val="33"/>
        </w:numPr>
        <w:ind w:left="993" w:hanging="284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b/>
          <w:szCs w:val="20"/>
        </w:rPr>
        <w:t>Partition Height:</w:t>
      </w:r>
    </w:p>
    <w:p w:rsidR="00423E58" w:rsidRPr="003249FD" w:rsidRDefault="00423E58" w:rsidP="003249FD">
      <w:pPr>
        <w:pStyle w:val="ListParagraph"/>
        <w:numPr>
          <w:ilvl w:val="0"/>
          <w:numId w:val="34"/>
        </w:numPr>
        <w:ind w:left="1276" w:hanging="283"/>
        <w:jc w:val="both"/>
        <w:rPr>
          <w:rFonts w:ascii="Calibri" w:hAnsi="Calibri"/>
          <w:color w:val="FF0000"/>
          <w:szCs w:val="20"/>
        </w:rPr>
      </w:pPr>
      <w:r w:rsidRPr="003249FD">
        <w:rPr>
          <w:rFonts w:ascii="Calibri" w:hAnsi="Calibri"/>
          <w:color w:val="FF0000"/>
          <w:szCs w:val="20"/>
        </w:rPr>
        <w:t>(Insert floor to ceiling height.  NOTE:  Maximum standard height 3000mm)</w:t>
      </w:r>
    </w:p>
    <w:p w:rsidR="00423E58" w:rsidRPr="003249FD" w:rsidRDefault="002A1305" w:rsidP="003249FD">
      <w:pPr>
        <w:pStyle w:val="ListParagraph"/>
        <w:numPr>
          <w:ilvl w:val="0"/>
          <w:numId w:val="33"/>
        </w:numPr>
        <w:ind w:left="993" w:hanging="284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b/>
          <w:szCs w:val="20"/>
        </w:rPr>
        <w:t>Partition Abutments</w:t>
      </w:r>
      <w:r w:rsidR="00423E58" w:rsidRPr="003249FD">
        <w:rPr>
          <w:rFonts w:ascii="Calibri" w:hAnsi="Calibri"/>
          <w:b/>
          <w:szCs w:val="20"/>
        </w:rPr>
        <w:t>:</w:t>
      </w:r>
    </w:p>
    <w:p w:rsidR="00423E58" w:rsidRPr="003249FD" w:rsidRDefault="002A1305" w:rsidP="003249FD">
      <w:pPr>
        <w:pStyle w:val="ListParagraph"/>
        <w:numPr>
          <w:ilvl w:val="0"/>
          <w:numId w:val="34"/>
        </w:numPr>
        <w:ind w:left="1276" w:hanging="283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Head detail (Deflection allowance)</w:t>
      </w:r>
      <w:r w:rsidR="006E4D78" w:rsidRPr="003249FD">
        <w:rPr>
          <w:rFonts w:ascii="Calibri" w:hAnsi="Calibri"/>
          <w:szCs w:val="20"/>
        </w:rPr>
        <w:t xml:space="preserve">: </w:t>
      </w:r>
      <w:r w:rsidR="006E4D78" w:rsidRPr="003249FD">
        <w:rPr>
          <w:rFonts w:ascii="Calibri" w:hAnsi="Calibri"/>
          <w:color w:val="FF0000"/>
          <w:szCs w:val="20"/>
        </w:rPr>
        <w:t>(Insert from following options)</w:t>
      </w:r>
    </w:p>
    <w:p w:rsidR="006E4D78" w:rsidRPr="003249FD" w:rsidRDefault="00FC0F8F" w:rsidP="003249FD">
      <w:pPr>
        <w:pStyle w:val="ListParagraph"/>
        <w:ind w:left="1276"/>
        <w:jc w:val="both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5</w:t>
      </w:r>
      <w:r w:rsidR="006E4D78" w:rsidRPr="003249FD">
        <w:rPr>
          <w:rFonts w:ascii="Calibri" w:hAnsi="Calibri"/>
          <w:szCs w:val="20"/>
        </w:rPr>
        <w:t>0mm deep</w:t>
      </w:r>
    </w:p>
    <w:p w:rsidR="006E4D78" w:rsidRPr="003249FD" w:rsidRDefault="006E4D78" w:rsidP="003249FD">
      <w:pPr>
        <w:pStyle w:val="ListParagraph"/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94mm deep (±25mm deflection – external)</w:t>
      </w:r>
    </w:p>
    <w:p w:rsidR="00423E58" w:rsidRPr="003249FD" w:rsidRDefault="006E4D78" w:rsidP="003249FD">
      <w:pPr>
        <w:pStyle w:val="ListParagraph"/>
        <w:numPr>
          <w:ilvl w:val="0"/>
          <w:numId w:val="34"/>
        </w:numPr>
        <w:ind w:left="1276" w:hanging="283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Floor Detail:</w:t>
      </w:r>
    </w:p>
    <w:p w:rsidR="006E4D78" w:rsidRPr="003249FD" w:rsidRDefault="006E4D78" w:rsidP="003249FD">
      <w:pPr>
        <w:pStyle w:val="ListParagraph"/>
        <w:tabs>
          <w:tab w:val="left" w:pos="-6521"/>
        </w:tabs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25mm deep x 25mm wide with clip-on bead</w:t>
      </w:r>
    </w:p>
    <w:p w:rsidR="006E4D78" w:rsidRPr="003249FD" w:rsidRDefault="006E4D78" w:rsidP="003249FD">
      <w:pPr>
        <w:pStyle w:val="ListParagraph"/>
        <w:numPr>
          <w:ilvl w:val="0"/>
          <w:numId w:val="34"/>
        </w:numPr>
        <w:ind w:left="1276" w:hanging="283"/>
        <w:jc w:val="both"/>
        <w:rPr>
          <w:rFonts w:ascii="Calibri" w:hAnsi="Calibri"/>
          <w:color w:val="FF0000"/>
          <w:szCs w:val="20"/>
        </w:rPr>
      </w:pPr>
      <w:r w:rsidRPr="003249FD">
        <w:rPr>
          <w:rFonts w:ascii="Calibri" w:hAnsi="Calibri"/>
          <w:szCs w:val="20"/>
        </w:rPr>
        <w:t>Wall Detail:</w:t>
      </w:r>
      <w:r w:rsidR="003249FD" w:rsidRPr="003249FD">
        <w:rPr>
          <w:rFonts w:ascii="Calibri" w:hAnsi="Calibri"/>
          <w:szCs w:val="20"/>
        </w:rPr>
        <w:t xml:space="preserve"> </w:t>
      </w:r>
      <w:r w:rsidR="003249FD" w:rsidRPr="003249FD">
        <w:rPr>
          <w:rFonts w:ascii="Calibri" w:hAnsi="Calibri"/>
          <w:color w:val="FF0000"/>
          <w:szCs w:val="20"/>
        </w:rPr>
        <w:t>(Insert from following options)</w:t>
      </w:r>
    </w:p>
    <w:p w:rsidR="006E4D78" w:rsidRPr="003249FD" w:rsidRDefault="00FC0F8F" w:rsidP="003249FD">
      <w:pPr>
        <w:pStyle w:val="ListParagraph"/>
        <w:tabs>
          <w:tab w:val="left" w:pos="284"/>
        </w:tabs>
        <w:ind w:left="1276"/>
        <w:jc w:val="both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 xml:space="preserve">117108-02 - </w:t>
      </w:r>
      <w:r w:rsidR="006E4D78" w:rsidRPr="003249FD">
        <w:rPr>
          <w:rFonts w:ascii="Calibri" w:hAnsi="Calibri"/>
          <w:szCs w:val="20"/>
        </w:rPr>
        <w:t>25mm deep x 25mm wide</w:t>
      </w:r>
      <w:r>
        <w:rPr>
          <w:rFonts w:ascii="Calibri" w:hAnsi="Calibri"/>
          <w:szCs w:val="20"/>
        </w:rPr>
        <w:t xml:space="preserve"> (ref Optima 117 plus)</w:t>
      </w:r>
    </w:p>
    <w:p w:rsidR="006E4D78" w:rsidRPr="003249FD" w:rsidRDefault="00FC0F8F" w:rsidP="003249FD">
      <w:pPr>
        <w:pStyle w:val="ListParagraph"/>
        <w:tabs>
          <w:tab w:val="left" w:pos="284"/>
        </w:tabs>
        <w:ind w:left="1276"/>
        <w:jc w:val="both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 xml:space="preserve">117109-02 - </w:t>
      </w:r>
      <w:r w:rsidR="006E4D78" w:rsidRPr="003249FD">
        <w:rPr>
          <w:rFonts w:ascii="Calibri" w:hAnsi="Calibri"/>
          <w:szCs w:val="20"/>
        </w:rPr>
        <w:t>25mm deep x 25mm wide with clip-on bead</w:t>
      </w:r>
      <w:r>
        <w:rPr>
          <w:rFonts w:ascii="Calibri" w:hAnsi="Calibri"/>
          <w:szCs w:val="20"/>
        </w:rPr>
        <w:t xml:space="preserve"> (ref Optima 117 plus)</w:t>
      </w:r>
    </w:p>
    <w:p w:rsidR="00FC0F8F" w:rsidRPr="004861F5" w:rsidRDefault="00FC0F8F" w:rsidP="00FC0F8F">
      <w:pPr>
        <w:tabs>
          <w:tab w:val="left" w:pos="851"/>
          <w:tab w:val="left" w:pos="1276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117117-01 - T</w:t>
      </w:r>
      <w:r w:rsidRPr="004861F5">
        <w:rPr>
          <w:rFonts w:ascii="Calibri" w:hAnsi="Calibri"/>
          <w:szCs w:val="20"/>
        </w:rPr>
        <w:t>apeable glazing bar to 100mm generic drywall</w:t>
      </w:r>
      <w:r>
        <w:rPr>
          <w:rFonts w:ascii="Calibri" w:hAnsi="Calibri"/>
          <w:szCs w:val="20"/>
        </w:rPr>
        <w:t xml:space="preserve"> (ref Optima 117 plus)</w:t>
      </w:r>
    </w:p>
    <w:p w:rsidR="006E4D78" w:rsidRPr="003249FD" w:rsidRDefault="00FC0F8F" w:rsidP="00FC0F8F">
      <w:pPr>
        <w:pStyle w:val="ListParagraph"/>
        <w:tabs>
          <w:tab w:val="left" w:pos="-6804"/>
        </w:tabs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117117-02 - T</w:t>
      </w:r>
      <w:r w:rsidRPr="004861F5">
        <w:rPr>
          <w:rFonts w:ascii="Calibri" w:hAnsi="Calibri"/>
          <w:szCs w:val="20"/>
        </w:rPr>
        <w:t>apeable glazing bar to 122mm generic drywall</w:t>
      </w:r>
      <w:r>
        <w:rPr>
          <w:rFonts w:ascii="Calibri" w:hAnsi="Calibri"/>
          <w:szCs w:val="20"/>
        </w:rPr>
        <w:t xml:space="preserve"> (ref Optima 117 plus)</w:t>
      </w:r>
    </w:p>
    <w:p w:rsidR="00423E58" w:rsidRPr="003249FD" w:rsidRDefault="00423E58" w:rsidP="003249FD">
      <w:pPr>
        <w:pStyle w:val="ListParagraph"/>
        <w:numPr>
          <w:ilvl w:val="0"/>
          <w:numId w:val="34"/>
        </w:numPr>
        <w:tabs>
          <w:tab w:val="left" w:pos="-6804"/>
        </w:tabs>
        <w:ind w:left="1276" w:hanging="283"/>
        <w:jc w:val="both"/>
        <w:rPr>
          <w:rFonts w:ascii="Calibri" w:hAnsi="Calibri"/>
          <w:color w:val="FF0000"/>
          <w:szCs w:val="20"/>
        </w:rPr>
      </w:pPr>
      <w:r w:rsidRPr="003249FD">
        <w:rPr>
          <w:rFonts w:ascii="Calibri" w:hAnsi="Calibri"/>
          <w:szCs w:val="20"/>
        </w:rPr>
        <w:t xml:space="preserve">Door set-up:  </w:t>
      </w:r>
      <w:r w:rsidRPr="003249FD">
        <w:rPr>
          <w:rFonts w:ascii="Calibri" w:hAnsi="Calibri"/>
          <w:color w:val="FF0000"/>
          <w:szCs w:val="20"/>
        </w:rPr>
        <w:t>(Insert from following options)</w:t>
      </w:r>
    </w:p>
    <w:p w:rsidR="00C116E7" w:rsidRPr="003249FD" w:rsidRDefault="00423E58" w:rsidP="003249FD">
      <w:pPr>
        <w:pStyle w:val="ListParagraph"/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 xml:space="preserve">LITE frameless door with </w:t>
      </w:r>
      <w:r w:rsidR="00C116E7" w:rsidRPr="003249FD">
        <w:rPr>
          <w:rFonts w:ascii="Calibri" w:hAnsi="Calibri"/>
          <w:szCs w:val="20"/>
        </w:rPr>
        <w:t xml:space="preserve">deflection head </w:t>
      </w:r>
      <w:r w:rsidRPr="003249FD">
        <w:rPr>
          <w:rFonts w:ascii="Calibri" w:hAnsi="Calibri"/>
          <w:szCs w:val="20"/>
        </w:rPr>
        <w:t>to details:</w:t>
      </w:r>
      <w:r w:rsidR="00C116E7" w:rsidRPr="003249FD">
        <w:rPr>
          <w:rFonts w:ascii="Calibri" w:hAnsi="Calibri"/>
          <w:szCs w:val="20"/>
        </w:rPr>
        <w:t xml:space="preserve"> </w:t>
      </w:r>
    </w:p>
    <w:p w:rsidR="00423E58" w:rsidRPr="003249FD" w:rsidRDefault="00423E58" w:rsidP="003249FD">
      <w:pPr>
        <w:pStyle w:val="ListParagraph"/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300002-01 (horizontal section)</w:t>
      </w:r>
      <w:r w:rsidR="00C116E7" w:rsidRPr="003249FD">
        <w:rPr>
          <w:rFonts w:ascii="Calibri" w:hAnsi="Calibri"/>
          <w:szCs w:val="20"/>
        </w:rPr>
        <w:t xml:space="preserve">; </w:t>
      </w:r>
      <w:r w:rsidRPr="003249FD">
        <w:rPr>
          <w:rFonts w:ascii="Calibri" w:hAnsi="Calibri"/>
          <w:szCs w:val="20"/>
        </w:rPr>
        <w:t>300002-02 (elevation)</w:t>
      </w:r>
      <w:r w:rsidR="00C116E7" w:rsidRPr="003249FD">
        <w:rPr>
          <w:rFonts w:ascii="Calibri" w:hAnsi="Calibri"/>
          <w:szCs w:val="20"/>
        </w:rPr>
        <w:t xml:space="preserve">; </w:t>
      </w:r>
      <w:r w:rsidRPr="003249FD">
        <w:rPr>
          <w:rFonts w:ascii="Calibri" w:hAnsi="Calibri"/>
          <w:szCs w:val="20"/>
        </w:rPr>
        <w:t>300003-01 &amp; 02 (vertical sections)</w:t>
      </w:r>
    </w:p>
    <w:p w:rsidR="00423E58" w:rsidRPr="003249FD" w:rsidRDefault="00423E58" w:rsidP="003249FD">
      <w:pPr>
        <w:pStyle w:val="ListParagraph"/>
        <w:tabs>
          <w:tab w:val="left" w:pos="-4111"/>
        </w:tabs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LITE frameless door with conventional head to details:</w:t>
      </w:r>
    </w:p>
    <w:p w:rsidR="00423E58" w:rsidRPr="003249FD" w:rsidRDefault="00423E58" w:rsidP="003249FD">
      <w:pPr>
        <w:pStyle w:val="ListParagraph"/>
        <w:tabs>
          <w:tab w:val="left" w:pos="-4536"/>
        </w:tabs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300004-01 (horizontal section)</w:t>
      </w:r>
      <w:r w:rsidR="00C116E7" w:rsidRPr="003249FD">
        <w:rPr>
          <w:rFonts w:ascii="Calibri" w:hAnsi="Calibri"/>
          <w:szCs w:val="20"/>
        </w:rPr>
        <w:t xml:space="preserve">; </w:t>
      </w:r>
      <w:r w:rsidRPr="003249FD">
        <w:rPr>
          <w:rFonts w:ascii="Calibri" w:hAnsi="Calibri"/>
          <w:szCs w:val="20"/>
        </w:rPr>
        <w:t>300004-02 (elevation)</w:t>
      </w:r>
      <w:r w:rsidR="00C116E7" w:rsidRPr="003249FD">
        <w:rPr>
          <w:rFonts w:ascii="Calibri" w:hAnsi="Calibri"/>
          <w:szCs w:val="20"/>
        </w:rPr>
        <w:t xml:space="preserve">; </w:t>
      </w:r>
      <w:r w:rsidRPr="003249FD">
        <w:rPr>
          <w:rFonts w:ascii="Calibri" w:hAnsi="Calibri"/>
          <w:szCs w:val="20"/>
        </w:rPr>
        <w:t>300005-01 &amp; 02 (vertical sections)</w:t>
      </w:r>
    </w:p>
    <w:p w:rsidR="00FC0F8F" w:rsidRDefault="00FC0F8F" w:rsidP="00FC0F8F">
      <w:pPr>
        <w:pStyle w:val="ListParagraph"/>
        <w:tabs>
          <w:tab w:val="left" w:pos="851"/>
          <w:tab w:val="left" w:pos="1276"/>
        </w:tabs>
        <w:ind w:left="1276"/>
        <w:jc w:val="both"/>
        <w:rPr>
          <w:rFonts w:ascii="Calibri" w:hAnsi="Calibri"/>
          <w:szCs w:val="20"/>
        </w:rPr>
      </w:pPr>
    </w:p>
    <w:p w:rsidR="00FC0F8F" w:rsidRDefault="00FC0F8F" w:rsidP="00FC0F8F">
      <w:pPr>
        <w:pStyle w:val="ListParagraph"/>
        <w:tabs>
          <w:tab w:val="left" w:pos="851"/>
          <w:tab w:val="left" w:pos="1276"/>
        </w:tabs>
        <w:ind w:left="1276"/>
        <w:jc w:val="both"/>
        <w:rPr>
          <w:rFonts w:ascii="Calibri" w:hAnsi="Calibri"/>
          <w:szCs w:val="20"/>
        </w:rPr>
      </w:pPr>
    </w:p>
    <w:p w:rsidR="00FC0F8F" w:rsidRPr="00FC0F8F" w:rsidRDefault="00423E58" w:rsidP="00FC0F8F">
      <w:pPr>
        <w:pStyle w:val="ListParagraph"/>
        <w:tabs>
          <w:tab w:val="left" w:pos="851"/>
          <w:tab w:val="left" w:pos="1276"/>
        </w:tabs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 xml:space="preserve">SEAL frameless door </w:t>
      </w:r>
      <w:r w:rsidR="00C116E7" w:rsidRPr="003249FD">
        <w:rPr>
          <w:rFonts w:ascii="Calibri" w:hAnsi="Calibri"/>
          <w:szCs w:val="20"/>
        </w:rPr>
        <w:t xml:space="preserve">with </w:t>
      </w:r>
      <w:r w:rsidRPr="003249FD">
        <w:rPr>
          <w:rFonts w:ascii="Calibri" w:hAnsi="Calibri"/>
          <w:szCs w:val="20"/>
        </w:rPr>
        <w:t>deflection head to details:</w:t>
      </w:r>
    </w:p>
    <w:p w:rsidR="00423E58" w:rsidRPr="003249FD" w:rsidRDefault="00423E58" w:rsidP="003249FD">
      <w:pPr>
        <w:pStyle w:val="ListParagraph"/>
        <w:tabs>
          <w:tab w:val="left" w:pos="-6379"/>
        </w:tabs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300006-01 (horizontal section)</w:t>
      </w:r>
      <w:r w:rsidR="00C116E7" w:rsidRPr="003249FD">
        <w:rPr>
          <w:rFonts w:ascii="Calibri" w:hAnsi="Calibri"/>
          <w:szCs w:val="20"/>
        </w:rPr>
        <w:t xml:space="preserve">; </w:t>
      </w:r>
      <w:r w:rsidRPr="003249FD">
        <w:rPr>
          <w:rFonts w:ascii="Calibri" w:hAnsi="Calibri"/>
          <w:szCs w:val="20"/>
        </w:rPr>
        <w:t>300006-02 (elevation)</w:t>
      </w:r>
      <w:r w:rsidR="00C116E7" w:rsidRPr="003249FD">
        <w:rPr>
          <w:rFonts w:ascii="Calibri" w:hAnsi="Calibri"/>
          <w:szCs w:val="20"/>
        </w:rPr>
        <w:t xml:space="preserve">; </w:t>
      </w:r>
      <w:r w:rsidRPr="003249FD">
        <w:rPr>
          <w:rFonts w:ascii="Calibri" w:hAnsi="Calibri"/>
          <w:szCs w:val="20"/>
        </w:rPr>
        <w:t>300007-01 &amp; 02 (vertical sections)</w:t>
      </w:r>
    </w:p>
    <w:p w:rsidR="00423E58" w:rsidRPr="003249FD" w:rsidRDefault="00423E58" w:rsidP="003249FD">
      <w:pPr>
        <w:pStyle w:val="ListParagraph"/>
        <w:tabs>
          <w:tab w:val="left" w:pos="851"/>
          <w:tab w:val="left" w:pos="1276"/>
        </w:tabs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SEAL frameless door with conventional head to details:</w:t>
      </w:r>
    </w:p>
    <w:p w:rsidR="00423E58" w:rsidRPr="003249FD" w:rsidRDefault="00423E58" w:rsidP="003249FD">
      <w:pPr>
        <w:pStyle w:val="ListParagraph"/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300008-01 (horizontal section)</w:t>
      </w:r>
      <w:r w:rsidR="00C116E7" w:rsidRPr="003249FD">
        <w:rPr>
          <w:rFonts w:ascii="Calibri" w:hAnsi="Calibri"/>
          <w:szCs w:val="20"/>
        </w:rPr>
        <w:t xml:space="preserve">; </w:t>
      </w:r>
      <w:r w:rsidRPr="003249FD">
        <w:rPr>
          <w:rFonts w:ascii="Calibri" w:hAnsi="Calibri"/>
          <w:szCs w:val="20"/>
        </w:rPr>
        <w:t>300008-02 (elevation)</w:t>
      </w:r>
      <w:r w:rsidR="00C116E7" w:rsidRPr="003249FD">
        <w:rPr>
          <w:rFonts w:ascii="Calibri" w:hAnsi="Calibri"/>
          <w:szCs w:val="20"/>
        </w:rPr>
        <w:t xml:space="preserve">; </w:t>
      </w:r>
      <w:r w:rsidRPr="003249FD">
        <w:rPr>
          <w:rFonts w:ascii="Calibri" w:hAnsi="Calibri"/>
          <w:szCs w:val="20"/>
        </w:rPr>
        <w:t>300009-01 &amp; 02 (vertical sections)</w:t>
      </w:r>
    </w:p>
    <w:p w:rsidR="00423E58" w:rsidRPr="003249FD" w:rsidRDefault="00423E58" w:rsidP="003249FD">
      <w:pPr>
        <w:pStyle w:val="ListParagraph"/>
        <w:tabs>
          <w:tab w:val="left" w:pos="851"/>
          <w:tab w:val="left" w:pos="1276"/>
        </w:tabs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AERO framed door with deflection head to details:</w:t>
      </w:r>
    </w:p>
    <w:p w:rsidR="00423E58" w:rsidRPr="003249FD" w:rsidRDefault="00423E58" w:rsidP="003249FD">
      <w:pPr>
        <w:pStyle w:val="ListParagraph"/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300010-01 (horizontal section)</w:t>
      </w:r>
      <w:r w:rsidR="00C116E7" w:rsidRPr="003249FD">
        <w:rPr>
          <w:rFonts w:ascii="Calibri" w:hAnsi="Calibri"/>
          <w:szCs w:val="20"/>
        </w:rPr>
        <w:t xml:space="preserve">; </w:t>
      </w:r>
      <w:r w:rsidRPr="003249FD">
        <w:rPr>
          <w:rFonts w:ascii="Calibri" w:hAnsi="Calibri"/>
          <w:szCs w:val="20"/>
        </w:rPr>
        <w:t>300010-02 (elevation)</w:t>
      </w:r>
      <w:r w:rsidR="00C116E7" w:rsidRPr="003249FD">
        <w:rPr>
          <w:rFonts w:ascii="Calibri" w:hAnsi="Calibri"/>
          <w:szCs w:val="20"/>
        </w:rPr>
        <w:t xml:space="preserve">; </w:t>
      </w:r>
      <w:r w:rsidRPr="003249FD">
        <w:rPr>
          <w:rFonts w:ascii="Calibri" w:hAnsi="Calibri"/>
          <w:szCs w:val="20"/>
        </w:rPr>
        <w:t>300011-01 &amp; 02 (vertical sections)</w:t>
      </w:r>
    </w:p>
    <w:p w:rsidR="00423E58" w:rsidRPr="003249FD" w:rsidRDefault="00423E58" w:rsidP="003249FD">
      <w:pPr>
        <w:pStyle w:val="ListParagraph"/>
        <w:tabs>
          <w:tab w:val="left" w:pos="851"/>
          <w:tab w:val="left" w:pos="1276"/>
        </w:tabs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AERO framed door with conventional head to details:</w:t>
      </w:r>
    </w:p>
    <w:p w:rsidR="003249FD" w:rsidRPr="00FC0F8F" w:rsidRDefault="00423E58" w:rsidP="00FC0F8F">
      <w:pPr>
        <w:pStyle w:val="ListParagraph"/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300012-01 (horizontal section)</w:t>
      </w:r>
      <w:r w:rsidR="00C116E7" w:rsidRPr="003249FD">
        <w:rPr>
          <w:rFonts w:ascii="Calibri" w:hAnsi="Calibri"/>
          <w:szCs w:val="20"/>
        </w:rPr>
        <w:t xml:space="preserve">; </w:t>
      </w:r>
      <w:r w:rsidRPr="003249FD">
        <w:rPr>
          <w:rFonts w:ascii="Calibri" w:hAnsi="Calibri"/>
          <w:szCs w:val="20"/>
        </w:rPr>
        <w:t>300012-02 (elevation)</w:t>
      </w:r>
      <w:r w:rsidR="00C116E7" w:rsidRPr="003249FD">
        <w:rPr>
          <w:rFonts w:ascii="Calibri" w:hAnsi="Calibri"/>
          <w:szCs w:val="20"/>
        </w:rPr>
        <w:t xml:space="preserve">; </w:t>
      </w:r>
      <w:r w:rsidRPr="003249FD">
        <w:rPr>
          <w:rFonts w:ascii="Calibri" w:hAnsi="Calibri"/>
          <w:szCs w:val="20"/>
        </w:rPr>
        <w:t>300013-01 &amp; 02 (vertical sections)</w:t>
      </w:r>
    </w:p>
    <w:p w:rsidR="00423E58" w:rsidRPr="003249FD" w:rsidRDefault="00423E58" w:rsidP="003249FD">
      <w:pPr>
        <w:pStyle w:val="ListParagraph"/>
        <w:tabs>
          <w:tab w:val="left" w:pos="851"/>
          <w:tab w:val="left" w:pos="1276"/>
        </w:tabs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ALIGN framed door with deflection head to details:</w:t>
      </w:r>
    </w:p>
    <w:p w:rsidR="00C116E7" w:rsidRDefault="00423E58" w:rsidP="003249FD">
      <w:pPr>
        <w:pStyle w:val="ListParagraph"/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300014-01 (horizontal section)</w:t>
      </w:r>
      <w:r w:rsidR="00C116E7" w:rsidRPr="003249FD">
        <w:rPr>
          <w:rFonts w:ascii="Calibri" w:hAnsi="Calibri"/>
          <w:szCs w:val="20"/>
        </w:rPr>
        <w:t xml:space="preserve">; </w:t>
      </w:r>
      <w:r w:rsidRPr="003249FD">
        <w:rPr>
          <w:rFonts w:ascii="Calibri" w:hAnsi="Calibri"/>
          <w:szCs w:val="20"/>
        </w:rPr>
        <w:t>300014-02 (elevation)</w:t>
      </w:r>
      <w:r w:rsidR="00C116E7" w:rsidRPr="003249FD">
        <w:rPr>
          <w:rFonts w:ascii="Calibri" w:hAnsi="Calibri"/>
          <w:szCs w:val="20"/>
        </w:rPr>
        <w:t xml:space="preserve">; </w:t>
      </w:r>
      <w:r w:rsidRPr="003249FD">
        <w:rPr>
          <w:rFonts w:ascii="Calibri" w:hAnsi="Calibri"/>
          <w:szCs w:val="20"/>
        </w:rPr>
        <w:t>300015-01 &amp; 02 (vertical sections)</w:t>
      </w:r>
    </w:p>
    <w:p w:rsidR="00423E58" w:rsidRPr="003249FD" w:rsidRDefault="00423E58" w:rsidP="003249FD">
      <w:pPr>
        <w:pStyle w:val="ListParagraph"/>
        <w:tabs>
          <w:tab w:val="left" w:pos="851"/>
          <w:tab w:val="left" w:pos="1276"/>
        </w:tabs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ALIGN framed door with conventional head to details:</w:t>
      </w:r>
    </w:p>
    <w:p w:rsidR="00423E58" w:rsidRPr="003249FD" w:rsidRDefault="00423E58" w:rsidP="003249FD">
      <w:pPr>
        <w:pStyle w:val="ListParagraph"/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300016-01 (horizontal section)</w:t>
      </w:r>
      <w:r w:rsidR="00C116E7" w:rsidRPr="003249FD">
        <w:rPr>
          <w:rFonts w:ascii="Calibri" w:hAnsi="Calibri"/>
          <w:szCs w:val="20"/>
        </w:rPr>
        <w:t xml:space="preserve">; </w:t>
      </w:r>
      <w:r w:rsidRPr="003249FD">
        <w:rPr>
          <w:rFonts w:ascii="Calibri" w:hAnsi="Calibri"/>
          <w:szCs w:val="20"/>
        </w:rPr>
        <w:t>300016-02 (elevation)</w:t>
      </w:r>
      <w:r w:rsidR="00C116E7" w:rsidRPr="003249FD">
        <w:rPr>
          <w:rFonts w:ascii="Calibri" w:hAnsi="Calibri"/>
          <w:szCs w:val="20"/>
        </w:rPr>
        <w:t xml:space="preserve">; </w:t>
      </w:r>
      <w:r w:rsidRPr="003249FD">
        <w:rPr>
          <w:rFonts w:ascii="Calibri" w:hAnsi="Calibri"/>
          <w:szCs w:val="20"/>
        </w:rPr>
        <w:t>300017-01 &amp; 02 (vertical sections)</w:t>
      </w:r>
    </w:p>
    <w:p w:rsidR="00C116E7" w:rsidRPr="003249FD" w:rsidRDefault="00C116E7" w:rsidP="003249FD">
      <w:pPr>
        <w:pStyle w:val="ListParagraph"/>
        <w:numPr>
          <w:ilvl w:val="0"/>
          <w:numId w:val="33"/>
        </w:numPr>
        <w:ind w:left="993" w:hanging="284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b/>
          <w:szCs w:val="20"/>
        </w:rPr>
        <w:t>Framing:</w:t>
      </w:r>
    </w:p>
    <w:p w:rsidR="00423E58" w:rsidRPr="003249FD" w:rsidRDefault="00C116E7" w:rsidP="0002278C">
      <w:pPr>
        <w:pStyle w:val="ListParagraph"/>
        <w:numPr>
          <w:ilvl w:val="0"/>
          <w:numId w:val="34"/>
        </w:numPr>
        <w:ind w:left="1276" w:hanging="283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Aluminium extruded track sections</w:t>
      </w:r>
      <w:r w:rsidRPr="003249FD">
        <w:rPr>
          <w:rFonts w:ascii="Calibri" w:hAnsi="Calibri"/>
          <w:szCs w:val="20"/>
        </w:rPr>
        <w:tab/>
      </w:r>
    </w:p>
    <w:p w:rsidR="00423E58" w:rsidRPr="003249FD" w:rsidRDefault="00423E58" w:rsidP="003249FD">
      <w:pPr>
        <w:pStyle w:val="ListParagraph"/>
        <w:numPr>
          <w:ilvl w:val="0"/>
          <w:numId w:val="33"/>
        </w:numPr>
        <w:ind w:left="993" w:hanging="284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b/>
          <w:szCs w:val="20"/>
        </w:rPr>
        <w:t>Glazing Junctions / Corners:</w:t>
      </w:r>
    </w:p>
    <w:p w:rsidR="00423E58" w:rsidRPr="003249FD" w:rsidRDefault="00423E58" w:rsidP="0002278C">
      <w:pPr>
        <w:pStyle w:val="ListParagraph"/>
        <w:numPr>
          <w:ilvl w:val="0"/>
          <w:numId w:val="34"/>
        </w:numPr>
        <w:ind w:left="1276" w:hanging="283"/>
        <w:jc w:val="both"/>
        <w:rPr>
          <w:rFonts w:ascii="Calibri" w:hAnsi="Calibri"/>
          <w:color w:val="FF0000"/>
          <w:szCs w:val="20"/>
        </w:rPr>
      </w:pPr>
      <w:r w:rsidRPr="003249FD">
        <w:rPr>
          <w:rFonts w:ascii="Calibri" w:hAnsi="Calibri"/>
          <w:szCs w:val="20"/>
        </w:rPr>
        <w:t xml:space="preserve">Glass-to-glass joints: </w:t>
      </w:r>
      <w:r w:rsidRPr="003249FD">
        <w:rPr>
          <w:rFonts w:ascii="Calibri" w:hAnsi="Calibri"/>
          <w:color w:val="FF0000"/>
          <w:szCs w:val="20"/>
        </w:rPr>
        <w:t>(Insert from following options)</w:t>
      </w:r>
    </w:p>
    <w:p w:rsidR="00FC0F8F" w:rsidRDefault="00FC0F8F" w:rsidP="00FC0F8F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300019</w:t>
      </w:r>
      <w:r>
        <w:rPr>
          <w:rFonts w:ascii="Calibri" w:hAnsi="Calibri"/>
          <w:szCs w:val="20"/>
        </w:rPr>
        <w:t>-01</w:t>
      </w:r>
      <w:r w:rsidRPr="00EB03AC">
        <w:rPr>
          <w:rFonts w:ascii="Calibri" w:hAnsi="Calibri"/>
          <w:szCs w:val="20"/>
        </w:rPr>
        <w:t xml:space="preserve"> </w:t>
      </w:r>
      <w:r>
        <w:rPr>
          <w:rFonts w:ascii="Calibri" w:hAnsi="Calibri"/>
          <w:szCs w:val="20"/>
        </w:rPr>
        <w:t>- Nebula dry butt-joint</w:t>
      </w:r>
    </w:p>
    <w:p w:rsidR="00FC0F8F" w:rsidRDefault="00FC0F8F" w:rsidP="00FC0F8F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300019-02 - SA Aluminium dry butt-joint</w:t>
      </w:r>
    </w:p>
    <w:p w:rsidR="00FC0F8F" w:rsidRDefault="00FC0F8F" w:rsidP="00FC0F8F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300019-03 - Ghost dry butt-</w:t>
      </w:r>
      <w:r w:rsidRPr="00130F04">
        <w:rPr>
          <w:rFonts w:ascii="Calibri" w:hAnsi="Calibri"/>
          <w:szCs w:val="20"/>
        </w:rPr>
        <w:t>joint</w:t>
      </w:r>
    </w:p>
    <w:p w:rsidR="00FC0F8F" w:rsidRDefault="00FC0F8F" w:rsidP="00FC0F8F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300019-04 - Taped dry butt-joint</w:t>
      </w:r>
    </w:p>
    <w:p w:rsidR="00FC0F8F" w:rsidRDefault="00FC0F8F" w:rsidP="00FC0F8F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300019-05</w:t>
      </w:r>
      <w:r w:rsidRPr="00EB03AC">
        <w:rPr>
          <w:rFonts w:ascii="Calibri" w:hAnsi="Calibri"/>
          <w:szCs w:val="20"/>
        </w:rPr>
        <w:t xml:space="preserve"> </w:t>
      </w:r>
      <w:r>
        <w:rPr>
          <w:rFonts w:ascii="Calibri" w:hAnsi="Calibri"/>
          <w:szCs w:val="20"/>
        </w:rPr>
        <w:t>- 90° mitred taped dry corner joint</w:t>
      </w:r>
    </w:p>
    <w:p w:rsidR="00FC0F8F" w:rsidRDefault="00FC0F8F" w:rsidP="00FC0F8F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300019-06 - SA Aluminium dry corner joint</w:t>
      </w:r>
    </w:p>
    <w:p w:rsidR="00FC0F8F" w:rsidRDefault="00FC0F8F" w:rsidP="00FC0F8F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300019-07 - Ghost dry corner joint</w:t>
      </w:r>
    </w:p>
    <w:p w:rsidR="00FC0F8F" w:rsidRDefault="00FC0F8F" w:rsidP="00FC0F8F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300019-08 - 90° taped dry corner joint</w:t>
      </w:r>
    </w:p>
    <w:p w:rsidR="00FC0F8F" w:rsidRPr="00420649" w:rsidRDefault="00FC0F8F" w:rsidP="00FC0F8F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300020</w:t>
      </w:r>
      <w:r>
        <w:rPr>
          <w:rFonts w:ascii="Calibri" w:hAnsi="Calibri"/>
          <w:szCs w:val="20"/>
        </w:rPr>
        <w:t>-01 - Taped 3-way to plain glass</w:t>
      </w:r>
    </w:p>
    <w:p w:rsidR="00FC0F8F" w:rsidRDefault="00FC0F8F" w:rsidP="00FC0F8F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300020-02 - Taped 3-way to Nebula joint</w:t>
      </w:r>
    </w:p>
    <w:p w:rsidR="00FC0F8F" w:rsidRPr="00420649" w:rsidRDefault="00FC0F8F" w:rsidP="00FC0F8F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300020-03 - Taped 3-way to SA Aluminium joint</w:t>
      </w:r>
    </w:p>
    <w:p w:rsidR="00FC0F8F" w:rsidRDefault="00FC0F8F" w:rsidP="00FC0F8F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300020-04 - SA Aluminium 3-way joint</w:t>
      </w:r>
    </w:p>
    <w:p w:rsidR="007D2C2D" w:rsidRPr="003249FD" w:rsidRDefault="00FC0F8F" w:rsidP="00FC0F8F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300020</w:t>
      </w:r>
      <w:r w:rsidRPr="00031E78">
        <w:rPr>
          <w:rFonts w:ascii="Calibri" w:hAnsi="Calibri"/>
          <w:szCs w:val="20"/>
        </w:rPr>
        <w:t>-05 - Ghost 3-way joint</w:t>
      </w:r>
    </w:p>
    <w:p w:rsidR="00423E58" w:rsidRPr="003249FD" w:rsidRDefault="007D2C2D" w:rsidP="003249FD">
      <w:pPr>
        <w:pStyle w:val="ListParagraph"/>
        <w:numPr>
          <w:ilvl w:val="0"/>
          <w:numId w:val="33"/>
        </w:numPr>
        <w:ind w:left="993" w:hanging="284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b/>
          <w:szCs w:val="20"/>
        </w:rPr>
        <w:t>Skirtings/</w:t>
      </w:r>
      <w:r w:rsidR="00423E58" w:rsidRPr="003249FD">
        <w:rPr>
          <w:rFonts w:ascii="Calibri" w:hAnsi="Calibri"/>
          <w:b/>
          <w:szCs w:val="20"/>
        </w:rPr>
        <w:t>Sills:</w:t>
      </w:r>
    </w:p>
    <w:p w:rsidR="00423E58" w:rsidRPr="003249FD" w:rsidRDefault="00423E58" w:rsidP="0002278C">
      <w:pPr>
        <w:pStyle w:val="ListParagraph"/>
        <w:numPr>
          <w:ilvl w:val="0"/>
          <w:numId w:val="34"/>
        </w:numPr>
        <w:ind w:left="1276" w:hanging="283"/>
        <w:jc w:val="both"/>
        <w:rPr>
          <w:rFonts w:ascii="Calibri" w:hAnsi="Calibri"/>
          <w:b/>
          <w:szCs w:val="20"/>
        </w:rPr>
      </w:pPr>
      <w:r w:rsidRPr="003249FD">
        <w:rPr>
          <w:rFonts w:ascii="Calibri" w:hAnsi="Calibri"/>
          <w:szCs w:val="20"/>
        </w:rPr>
        <w:t>Not applicable:  Refer framing clause and floor abutment clause</w:t>
      </w:r>
    </w:p>
    <w:p w:rsidR="00423E58" w:rsidRPr="003249FD" w:rsidRDefault="00423E58" w:rsidP="003249FD">
      <w:pPr>
        <w:pStyle w:val="ListParagraph"/>
        <w:numPr>
          <w:ilvl w:val="0"/>
          <w:numId w:val="33"/>
        </w:numPr>
        <w:ind w:left="993" w:hanging="284"/>
        <w:jc w:val="both"/>
        <w:rPr>
          <w:rFonts w:ascii="Calibri" w:hAnsi="Calibri"/>
          <w:b/>
          <w:szCs w:val="20"/>
        </w:rPr>
      </w:pPr>
      <w:r w:rsidRPr="003249FD">
        <w:rPr>
          <w:rFonts w:ascii="Calibri" w:hAnsi="Calibri"/>
          <w:b/>
          <w:szCs w:val="20"/>
        </w:rPr>
        <w:t>Trims:</w:t>
      </w:r>
    </w:p>
    <w:p w:rsidR="00423E58" w:rsidRPr="003249FD" w:rsidRDefault="00423E58" w:rsidP="0002278C">
      <w:pPr>
        <w:pStyle w:val="ListParagraph"/>
        <w:numPr>
          <w:ilvl w:val="0"/>
          <w:numId w:val="34"/>
        </w:numPr>
        <w:ind w:left="1276" w:hanging="283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 xml:space="preserve">Not applicable:  Refer framing clause and head </w:t>
      </w:r>
      <w:r w:rsidR="007D2C2D" w:rsidRPr="003249FD">
        <w:rPr>
          <w:rFonts w:ascii="Calibri" w:hAnsi="Calibri"/>
          <w:szCs w:val="20"/>
        </w:rPr>
        <w:t>/ floor / wall abutment clauses</w:t>
      </w:r>
    </w:p>
    <w:p w:rsidR="00423E58" w:rsidRPr="003249FD" w:rsidRDefault="00423E58" w:rsidP="003249FD">
      <w:pPr>
        <w:pStyle w:val="ListParagraph"/>
        <w:numPr>
          <w:ilvl w:val="0"/>
          <w:numId w:val="33"/>
        </w:numPr>
        <w:ind w:left="993" w:hanging="284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b/>
          <w:szCs w:val="20"/>
        </w:rPr>
        <w:t>Solid Panels:</w:t>
      </w:r>
    </w:p>
    <w:p w:rsidR="00423E58" w:rsidRPr="003249FD" w:rsidRDefault="00423E58" w:rsidP="0002278C">
      <w:pPr>
        <w:pStyle w:val="ListParagraph"/>
        <w:numPr>
          <w:ilvl w:val="0"/>
          <w:numId w:val="34"/>
        </w:numPr>
        <w:ind w:left="1276" w:hanging="283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Not applicabl</w:t>
      </w:r>
      <w:r w:rsidR="007D2C2D" w:rsidRPr="003249FD">
        <w:rPr>
          <w:rFonts w:ascii="Calibri" w:hAnsi="Calibri"/>
          <w:szCs w:val="20"/>
        </w:rPr>
        <w:t>e:  Refer Glazed Panels clauses</w:t>
      </w:r>
    </w:p>
    <w:p w:rsidR="00423E58" w:rsidRPr="003249FD" w:rsidRDefault="00423E58" w:rsidP="003249FD">
      <w:pPr>
        <w:pStyle w:val="ListParagraph"/>
        <w:numPr>
          <w:ilvl w:val="0"/>
          <w:numId w:val="33"/>
        </w:numPr>
        <w:ind w:left="993" w:hanging="284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b/>
          <w:szCs w:val="20"/>
        </w:rPr>
        <w:t>Glazing:</w:t>
      </w:r>
    </w:p>
    <w:p w:rsidR="00423E58" w:rsidRPr="003249FD" w:rsidRDefault="00423E58" w:rsidP="0002278C">
      <w:pPr>
        <w:pStyle w:val="ListParagraph"/>
        <w:numPr>
          <w:ilvl w:val="0"/>
          <w:numId w:val="34"/>
        </w:numPr>
        <w:ind w:left="1276" w:hanging="283"/>
        <w:jc w:val="both"/>
        <w:rPr>
          <w:rFonts w:ascii="Calibri" w:hAnsi="Calibri"/>
          <w:color w:val="FF0000"/>
          <w:szCs w:val="20"/>
        </w:rPr>
      </w:pPr>
      <w:r w:rsidRPr="003249FD">
        <w:rPr>
          <w:rFonts w:ascii="Calibri" w:hAnsi="Calibri"/>
          <w:szCs w:val="20"/>
        </w:rPr>
        <w:t xml:space="preserve">Full height, dry jointed and dry glazed with: </w:t>
      </w:r>
      <w:r w:rsidRPr="003249FD">
        <w:rPr>
          <w:rFonts w:ascii="Calibri" w:hAnsi="Calibri"/>
          <w:color w:val="FF0000"/>
          <w:szCs w:val="20"/>
        </w:rPr>
        <w:t>(Insert from following options)</w:t>
      </w:r>
    </w:p>
    <w:p w:rsidR="007D2C2D" w:rsidRPr="00080FB5" w:rsidRDefault="007D2C2D" w:rsidP="0002278C">
      <w:pPr>
        <w:pStyle w:val="ListParagraph"/>
        <w:ind w:left="1276"/>
        <w:rPr>
          <w:rFonts w:ascii="Calibri" w:hAnsi="Calibri"/>
          <w:szCs w:val="20"/>
        </w:rPr>
      </w:pPr>
      <w:r w:rsidRPr="00080FB5">
        <w:rPr>
          <w:rFonts w:ascii="Calibri" w:hAnsi="Calibri"/>
          <w:szCs w:val="20"/>
        </w:rPr>
        <w:t>10mm toughened</w:t>
      </w:r>
      <w:r>
        <w:rPr>
          <w:rFonts w:ascii="Calibri" w:hAnsi="Calibri"/>
          <w:szCs w:val="20"/>
        </w:rPr>
        <w:t xml:space="preserve"> glass</w:t>
      </w:r>
    </w:p>
    <w:p w:rsidR="007D2C2D" w:rsidRPr="00080FB5" w:rsidRDefault="007D2C2D" w:rsidP="0002278C">
      <w:pPr>
        <w:pStyle w:val="ListParagraph"/>
        <w:ind w:left="1276"/>
        <w:rPr>
          <w:rFonts w:ascii="Calibri" w:hAnsi="Calibri"/>
          <w:szCs w:val="20"/>
        </w:rPr>
      </w:pPr>
      <w:r w:rsidRPr="00080FB5">
        <w:rPr>
          <w:rFonts w:ascii="Calibri" w:hAnsi="Calibri"/>
          <w:szCs w:val="20"/>
        </w:rPr>
        <w:t>12mm toughened</w:t>
      </w:r>
      <w:r>
        <w:rPr>
          <w:rFonts w:ascii="Calibri" w:hAnsi="Calibri"/>
          <w:szCs w:val="20"/>
        </w:rPr>
        <w:t xml:space="preserve"> glass</w:t>
      </w:r>
    </w:p>
    <w:p w:rsidR="007D2C2D" w:rsidRPr="003249FD" w:rsidRDefault="007D2C2D" w:rsidP="0002278C">
      <w:pPr>
        <w:pStyle w:val="ListParagraph"/>
        <w:ind w:left="1276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10.8mm laminate glass</w:t>
      </w:r>
    </w:p>
    <w:p w:rsidR="007D2C2D" w:rsidRPr="00080FB5" w:rsidRDefault="007D2C2D" w:rsidP="0002278C">
      <w:pPr>
        <w:pStyle w:val="ListParagraph"/>
        <w:ind w:left="1276"/>
        <w:rPr>
          <w:rFonts w:ascii="Calibri" w:hAnsi="Calibri"/>
          <w:szCs w:val="20"/>
        </w:rPr>
      </w:pPr>
      <w:r w:rsidRPr="00080FB5">
        <w:rPr>
          <w:rFonts w:ascii="Calibri" w:hAnsi="Calibri"/>
          <w:szCs w:val="20"/>
        </w:rPr>
        <w:t>12.8mm laminate</w:t>
      </w:r>
      <w:r>
        <w:rPr>
          <w:rFonts w:ascii="Calibri" w:hAnsi="Calibri"/>
          <w:szCs w:val="20"/>
        </w:rPr>
        <w:t xml:space="preserve"> glass</w:t>
      </w:r>
    </w:p>
    <w:p w:rsidR="007D2C2D" w:rsidRPr="00080FB5" w:rsidRDefault="007D2C2D" w:rsidP="0002278C">
      <w:pPr>
        <w:pStyle w:val="ListParagraph"/>
        <w:ind w:left="1276"/>
        <w:rPr>
          <w:rFonts w:ascii="Calibri" w:hAnsi="Calibri"/>
          <w:szCs w:val="20"/>
        </w:rPr>
      </w:pPr>
      <w:r w:rsidRPr="00080FB5">
        <w:rPr>
          <w:rFonts w:ascii="Calibri" w:hAnsi="Calibri"/>
          <w:szCs w:val="20"/>
        </w:rPr>
        <w:t>10.8mm acoustic laminate</w:t>
      </w:r>
      <w:r>
        <w:rPr>
          <w:rFonts w:ascii="Calibri" w:hAnsi="Calibri"/>
          <w:szCs w:val="20"/>
        </w:rPr>
        <w:t xml:space="preserve"> glass</w:t>
      </w:r>
    </w:p>
    <w:p w:rsidR="00423E58" w:rsidRDefault="007D2C2D" w:rsidP="0002278C">
      <w:pPr>
        <w:pStyle w:val="ListParagraph"/>
        <w:ind w:left="1276"/>
        <w:rPr>
          <w:rFonts w:ascii="Calibri" w:hAnsi="Calibri"/>
          <w:szCs w:val="20"/>
        </w:rPr>
      </w:pPr>
      <w:r w:rsidRPr="00080FB5">
        <w:rPr>
          <w:rFonts w:ascii="Calibri" w:hAnsi="Calibri"/>
          <w:szCs w:val="20"/>
        </w:rPr>
        <w:t>12.8mm acoustic laminat</w:t>
      </w:r>
      <w:r>
        <w:rPr>
          <w:rFonts w:ascii="Calibri" w:hAnsi="Calibri"/>
          <w:szCs w:val="20"/>
        </w:rPr>
        <w:t>e glass</w:t>
      </w:r>
    </w:p>
    <w:p w:rsidR="00423E58" w:rsidRPr="003249FD" w:rsidRDefault="00423E58" w:rsidP="003249FD">
      <w:pPr>
        <w:pStyle w:val="ListParagraph"/>
        <w:numPr>
          <w:ilvl w:val="0"/>
          <w:numId w:val="33"/>
        </w:numPr>
        <w:ind w:left="993" w:hanging="284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b/>
          <w:szCs w:val="20"/>
        </w:rPr>
        <w:t>Manifestation:</w:t>
      </w:r>
    </w:p>
    <w:p w:rsidR="00423E58" w:rsidRPr="003249FD" w:rsidRDefault="007D2C2D" w:rsidP="0002278C">
      <w:pPr>
        <w:pStyle w:val="ListParagraph"/>
        <w:numPr>
          <w:ilvl w:val="0"/>
          <w:numId w:val="34"/>
        </w:numPr>
        <w:ind w:left="1276" w:hanging="283"/>
        <w:rPr>
          <w:rFonts w:ascii="Calibri" w:hAnsi="Calibri"/>
          <w:color w:val="FF0000"/>
          <w:szCs w:val="20"/>
        </w:rPr>
      </w:pPr>
      <w:r w:rsidRPr="003249FD">
        <w:rPr>
          <w:rFonts w:ascii="Calibri" w:hAnsi="Calibri"/>
          <w:szCs w:val="20"/>
        </w:rPr>
        <w:t xml:space="preserve">To architects choice and in accordance with the requirements of Approved Document K: </w:t>
      </w:r>
      <w:r w:rsidRPr="003249FD">
        <w:rPr>
          <w:rFonts w:ascii="Calibri" w:hAnsi="Calibri"/>
          <w:color w:val="FF0000"/>
          <w:szCs w:val="20"/>
        </w:rPr>
        <w:t>(Insert description)</w:t>
      </w:r>
    </w:p>
    <w:p w:rsidR="00423E58" w:rsidRPr="003249FD" w:rsidRDefault="00423E58" w:rsidP="003249FD">
      <w:pPr>
        <w:pStyle w:val="ListParagraph"/>
        <w:numPr>
          <w:ilvl w:val="0"/>
          <w:numId w:val="33"/>
        </w:numPr>
        <w:ind w:left="993" w:hanging="284"/>
        <w:jc w:val="both"/>
        <w:rPr>
          <w:rFonts w:ascii="Calibri" w:hAnsi="Calibri"/>
          <w:b/>
          <w:szCs w:val="20"/>
        </w:rPr>
      </w:pPr>
      <w:r w:rsidRPr="003249FD">
        <w:rPr>
          <w:rFonts w:ascii="Calibri" w:hAnsi="Calibri"/>
          <w:b/>
          <w:szCs w:val="20"/>
        </w:rPr>
        <w:t>Blinds:</w:t>
      </w:r>
    </w:p>
    <w:p w:rsidR="00423E58" w:rsidRPr="003249FD" w:rsidRDefault="007D2C2D" w:rsidP="0002278C">
      <w:pPr>
        <w:pStyle w:val="ListParagraph"/>
        <w:numPr>
          <w:ilvl w:val="0"/>
          <w:numId w:val="34"/>
        </w:numPr>
        <w:ind w:left="1276" w:hanging="283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Not applicable</w:t>
      </w:r>
    </w:p>
    <w:p w:rsidR="009506F2" w:rsidRPr="003249FD" w:rsidRDefault="009506F2" w:rsidP="003249FD">
      <w:pPr>
        <w:pStyle w:val="ListParagraph"/>
        <w:numPr>
          <w:ilvl w:val="0"/>
          <w:numId w:val="33"/>
        </w:numPr>
        <w:tabs>
          <w:tab w:val="left" w:pos="284"/>
        </w:tabs>
        <w:ind w:left="993" w:hanging="284"/>
        <w:jc w:val="both"/>
        <w:rPr>
          <w:rFonts w:ascii="Calibri" w:hAnsi="Calibri"/>
          <w:b/>
          <w:szCs w:val="20"/>
        </w:rPr>
      </w:pPr>
      <w:r w:rsidRPr="003249FD">
        <w:rPr>
          <w:rFonts w:ascii="Calibri" w:hAnsi="Calibri"/>
          <w:b/>
          <w:szCs w:val="20"/>
        </w:rPr>
        <w:t>Door Sets:</w:t>
      </w:r>
    </w:p>
    <w:p w:rsidR="009506F2" w:rsidRPr="003249FD" w:rsidRDefault="009506F2" w:rsidP="0002278C">
      <w:pPr>
        <w:pStyle w:val="ListParagraph"/>
        <w:numPr>
          <w:ilvl w:val="0"/>
          <w:numId w:val="34"/>
        </w:numPr>
        <w:ind w:left="1276" w:hanging="283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 xml:space="preserve">Integral Sliding Door: </w:t>
      </w:r>
      <w:r w:rsidRPr="0002278C">
        <w:rPr>
          <w:rFonts w:ascii="Calibri" w:hAnsi="Calibri"/>
          <w:color w:val="FF0000"/>
          <w:szCs w:val="20"/>
        </w:rPr>
        <w:t>(Select from following)</w:t>
      </w:r>
    </w:p>
    <w:p w:rsidR="009506F2" w:rsidRPr="003249FD" w:rsidRDefault="009506F2" w:rsidP="0002278C">
      <w:pPr>
        <w:pStyle w:val="ListParagraph"/>
        <w:tabs>
          <w:tab w:val="left" w:pos="-6521"/>
        </w:tabs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LITE door - Frameless with no acoustic seals</w:t>
      </w:r>
    </w:p>
    <w:p w:rsidR="009506F2" w:rsidRPr="003249FD" w:rsidRDefault="009506F2" w:rsidP="0002278C">
      <w:pPr>
        <w:pStyle w:val="ListParagraph"/>
        <w:tabs>
          <w:tab w:val="left" w:pos="-6521"/>
        </w:tabs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SEAL door - Frameless with slam post and acoustic seals to top and vertical edges</w:t>
      </w:r>
    </w:p>
    <w:p w:rsidR="009506F2" w:rsidRPr="003249FD" w:rsidRDefault="009506F2" w:rsidP="0002278C">
      <w:pPr>
        <w:pStyle w:val="ListParagraph"/>
        <w:tabs>
          <w:tab w:val="left" w:pos="-6521"/>
        </w:tabs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AERO door - Fully framed door with slam post and acoustic seals to all edges</w:t>
      </w:r>
    </w:p>
    <w:p w:rsidR="009506F2" w:rsidRPr="003249FD" w:rsidRDefault="009506F2" w:rsidP="0002278C">
      <w:pPr>
        <w:pStyle w:val="ListParagraph"/>
        <w:tabs>
          <w:tab w:val="left" w:pos="-6521"/>
        </w:tabs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ALIGN door - Fully framed door with overlapped closure and acoustic seals to all edges</w:t>
      </w:r>
    </w:p>
    <w:p w:rsidR="00423E58" w:rsidRPr="003249FD" w:rsidRDefault="00423E58" w:rsidP="003249FD">
      <w:pPr>
        <w:pStyle w:val="ListParagraph"/>
        <w:numPr>
          <w:ilvl w:val="0"/>
          <w:numId w:val="33"/>
        </w:numPr>
        <w:ind w:left="993" w:hanging="284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b/>
          <w:szCs w:val="20"/>
        </w:rPr>
        <w:t>Ironmongery:</w:t>
      </w:r>
    </w:p>
    <w:p w:rsidR="00423E58" w:rsidRDefault="00423E58" w:rsidP="0002278C">
      <w:pPr>
        <w:pStyle w:val="ListParagraph"/>
        <w:numPr>
          <w:ilvl w:val="0"/>
          <w:numId w:val="34"/>
        </w:numPr>
        <w:ind w:left="1276" w:hanging="283"/>
        <w:jc w:val="both"/>
        <w:rPr>
          <w:rFonts w:ascii="Calibri" w:hAnsi="Calibri"/>
          <w:color w:val="FF0000"/>
          <w:szCs w:val="20"/>
        </w:rPr>
      </w:pPr>
      <w:r w:rsidRPr="003249FD">
        <w:rPr>
          <w:rFonts w:ascii="Calibri" w:hAnsi="Calibri"/>
          <w:szCs w:val="20"/>
        </w:rPr>
        <w:t xml:space="preserve">To architects choice, from Optima standard ironmongery suite: </w:t>
      </w:r>
      <w:r w:rsidRPr="003249FD">
        <w:rPr>
          <w:rFonts w:ascii="Calibri" w:hAnsi="Calibri"/>
          <w:color w:val="FF0000"/>
          <w:szCs w:val="20"/>
        </w:rPr>
        <w:t>(Insert from following options)</w:t>
      </w:r>
    </w:p>
    <w:p w:rsidR="00943057" w:rsidRDefault="00943057" w:rsidP="00943057">
      <w:pPr>
        <w:pStyle w:val="ListParagraph"/>
        <w:ind w:left="1276"/>
        <w:jc w:val="both"/>
        <w:rPr>
          <w:rFonts w:ascii="Calibri" w:hAnsi="Calibri"/>
          <w:szCs w:val="20"/>
        </w:rPr>
      </w:pPr>
    </w:p>
    <w:p w:rsidR="00943057" w:rsidRPr="003249FD" w:rsidRDefault="00943057" w:rsidP="00943057">
      <w:pPr>
        <w:pStyle w:val="ListParagraph"/>
        <w:ind w:left="1276"/>
        <w:jc w:val="both"/>
        <w:rPr>
          <w:rFonts w:ascii="Calibri" w:hAnsi="Calibri"/>
          <w:color w:val="FF0000"/>
          <w:szCs w:val="20"/>
        </w:rPr>
      </w:pPr>
    </w:p>
    <w:p w:rsidR="00423E58" w:rsidRPr="003249FD" w:rsidRDefault="00423E58" w:rsidP="0002278C">
      <w:pPr>
        <w:pStyle w:val="ListParagraph"/>
        <w:numPr>
          <w:ilvl w:val="0"/>
          <w:numId w:val="34"/>
        </w:numPr>
        <w:tabs>
          <w:tab w:val="left" w:pos="-5812"/>
        </w:tabs>
        <w:ind w:left="1276" w:hanging="283"/>
        <w:jc w:val="both"/>
        <w:rPr>
          <w:rFonts w:ascii="Calibri" w:hAnsi="Calibri"/>
          <w:color w:val="FF0000"/>
          <w:szCs w:val="20"/>
        </w:rPr>
      </w:pPr>
      <w:r w:rsidRPr="003249FD">
        <w:rPr>
          <w:rFonts w:ascii="Calibri" w:hAnsi="Calibri"/>
          <w:szCs w:val="20"/>
        </w:rPr>
        <w:t xml:space="preserve">Locking: </w:t>
      </w:r>
      <w:r w:rsidRPr="003249FD">
        <w:rPr>
          <w:rFonts w:ascii="Calibri" w:hAnsi="Calibri"/>
          <w:color w:val="FF0000"/>
          <w:szCs w:val="20"/>
        </w:rPr>
        <w:t>(select from)</w:t>
      </w:r>
    </w:p>
    <w:p w:rsidR="00423E58" w:rsidRPr="003249FD" w:rsidRDefault="00423E58" w:rsidP="0002278C">
      <w:pPr>
        <w:pStyle w:val="ListParagraph"/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 xml:space="preserve">Non-locking </w:t>
      </w:r>
    </w:p>
    <w:p w:rsidR="00423E58" w:rsidRPr="003249FD" w:rsidRDefault="00423E58" w:rsidP="0002278C">
      <w:pPr>
        <w:pStyle w:val="ListParagraph"/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Standard SEAL locking with patch hook bolt lock and Europrofile cylinder &amp; turn</w:t>
      </w:r>
    </w:p>
    <w:p w:rsidR="00423E58" w:rsidRPr="003249FD" w:rsidRDefault="00423E58" w:rsidP="0002278C">
      <w:pPr>
        <w:pStyle w:val="ListParagraph"/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Standard AERO locking with mortised hook bolt lock and Europrofile cylinder &amp; turn</w:t>
      </w:r>
    </w:p>
    <w:p w:rsidR="00423E58" w:rsidRPr="003249FD" w:rsidRDefault="00423E58" w:rsidP="0002278C">
      <w:pPr>
        <w:pStyle w:val="ListParagraph"/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Standard ALIGN locking with screen-mounted mortised hook bolt lock</w:t>
      </w:r>
      <w:r w:rsidR="00833CEE" w:rsidRPr="003249FD">
        <w:rPr>
          <w:rFonts w:ascii="Calibri" w:hAnsi="Calibri"/>
          <w:szCs w:val="20"/>
        </w:rPr>
        <w:t xml:space="preserve"> and Euro</w:t>
      </w:r>
      <w:r w:rsidR="0002278C">
        <w:rPr>
          <w:rFonts w:ascii="Calibri" w:hAnsi="Calibri"/>
          <w:szCs w:val="20"/>
        </w:rPr>
        <w:t>-</w:t>
      </w:r>
      <w:r w:rsidR="00833CEE" w:rsidRPr="003249FD">
        <w:rPr>
          <w:rFonts w:ascii="Calibri" w:hAnsi="Calibri"/>
          <w:szCs w:val="20"/>
        </w:rPr>
        <w:t xml:space="preserve">profile cylinder &amp; </w:t>
      </w:r>
      <w:r w:rsidR="003249FD" w:rsidRPr="003249FD">
        <w:rPr>
          <w:rFonts w:ascii="Calibri" w:hAnsi="Calibri"/>
          <w:szCs w:val="20"/>
        </w:rPr>
        <w:t>turn</w:t>
      </w:r>
    </w:p>
    <w:p w:rsidR="00423E58" w:rsidRPr="003249FD" w:rsidRDefault="00423E58" w:rsidP="0002278C">
      <w:pPr>
        <w:pStyle w:val="ListParagraph"/>
        <w:numPr>
          <w:ilvl w:val="0"/>
          <w:numId w:val="34"/>
        </w:numPr>
        <w:ind w:left="1276" w:hanging="283"/>
        <w:jc w:val="both"/>
        <w:rPr>
          <w:rFonts w:ascii="Calibri" w:hAnsi="Calibri"/>
          <w:color w:val="FF0000"/>
          <w:szCs w:val="20"/>
        </w:rPr>
      </w:pPr>
      <w:r w:rsidRPr="003249FD">
        <w:rPr>
          <w:rFonts w:ascii="Calibri" w:hAnsi="Calibri"/>
          <w:szCs w:val="20"/>
        </w:rPr>
        <w:t xml:space="preserve">Handles: </w:t>
      </w:r>
      <w:r w:rsidRPr="003249FD">
        <w:rPr>
          <w:rFonts w:ascii="Calibri" w:hAnsi="Calibri"/>
          <w:color w:val="FF0000"/>
          <w:szCs w:val="20"/>
        </w:rPr>
        <w:t>(select from)</w:t>
      </w:r>
    </w:p>
    <w:p w:rsidR="00423E58" w:rsidRPr="003249FD" w:rsidRDefault="00423E58" w:rsidP="0002278C">
      <w:pPr>
        <w:pStyle w:val="ListParagraph"/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 xml:space="preserve">Pull handles in SSS finish </w:t>
      </w:r>
      <w:r w:rsidRPr="003249FD">
        <w:rPr>
          <w:rFonts w:ascii="Calibri" w:hAnsi="Calibri"/>
          <w:color w:val="FF0000"/>
          <w:szCs w:val="20"/>
        </w:rPr>
        <w:t xml:space="preserve">(insert diameter, length and style) </w:t>
      </w:r>
      <w:r w:rsidRPr="003249FD">
        <w:rPr>
          <w:rFonts w:ascii="Calibri" w:hAnsi="Calibri"/>
          <w:szCs w:val="20"/>
        </w:rPr>
        <w:tab/>
      </w:r>
    </w:p>
    <w:p w:rsidR="00423E58" w:rsidRPr="003249FD" w:rsidRDefault="00423E58" w:rsidP="0002278C">
      <w:pPr>
        <w:pStyle w:val="ListParagraph"/>
        <w:numPr>
          <w:ilvl w:val="0"/>
          <w:numId w:val="34"/>
        </w:numPr>
        <w:ind w:left="1276" w:hanging="283"/>
        <w:jc w:val="both"/>
        <w:rPr>
          <w:rFonts w:ascii="Calibri" w:hAnsi="Calibri"/>
          <w:color w:val="FF0000"/>
          <w:szCs w:val="20"/>
        </w:rPr>
      </w:pPr>
      <w:r w:rsidRPr="003249FD">
        <w:rPr>
          <w:rFonts w:ascii="Calibri" w:hAnsi="Calibri"/>
          <w:szCs w:val="20"/>
        </w:rPr>
        <w:t xml:space="preserve">Non-standard ironmongery suite: </w:t>
      </w:r>
      <w:r w:rsidRPr="003249FD">
        <w:rPr>
          <w:rFonts w:ascii="Calibri" w:hAnsi="Calibri"/>
          <w:color w:val="FF0000"/>
          <w:szCs w:val="20"/>
        </w:rPr>
        <w:t>(Insert details)</w:t>
      </w:r>
    </w:p>
    <w:p w:rsidR="00423E58" w:rsidRPr="003249FD" w:rsidRDefault="00423E58" w:rsidP="003249FD">
      <w:pPr>
        <w:pStyle w:val="ListParagraph"/>
        <w:numPr>
          <w:ilvl w:val="0"/>
          <w:numId w:val="33"/>
        </w:numPr>
        <w:ind w:left="993" w:hanging="284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b/>
          <w:szCs w:val="20"/>
        </w:rPr>
        <w:t>Cable Management / Outlets:</w:t>
      </w:r>
    </w:p>
    <w:p w:rsidR="00423E58" w:rsidRPr="003249FD" w:rsidRDefault="00833CEE" w:rsidP="0002278C">
      <w:pPr>
        <w:pStyle w:val="ListParagraph"/>
        <w:numPr>
          <w:ilvl w:val="0"/>
          <w:numId w:val="34"/>
        </w:numPr>
        <w:ind w:left="1276" w:hanging="283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Not applicable</w:t>
      </w:r>
    </w:p>
    <w:p w:rsidR="00423E58" w:rsidRPr="003249FD" w:rsidRDefault="00423E58" w:rsidP="003249FD">
      <w:pPr>
        <w:pStyle w:val="ListParagraph"/>
        <w:numPr>
          <w:ilvl w:val="0"/>
          <w:numId w:val="33"/>
        </w:numPr>
        <w:ind w:left="993" w:hanging="284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b/>
          <w:szCs w:val="20"/>
        </w:rPr>
        <w:t>Accessories:</w:t>
      </w:r>
    </w:p>
    <w:p w:rsidR="00423E58" w:rsidRPr="003249FD" w:rsidRDefault="00423E58" w:rsidP="0002278C">
      <w:pPr>
        <w:pStyle w:val="ListParagraph"/>
        <w:numPr>
          <w:ilvl w:val="0"/>
          <w:numId w:val="34"/>
        </w:numPr>
        <w:ind w:left="1276" w:hanging="283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color w:val="FF0000"/>
          <w:szCs w:val="20"/>
        </w:rPr>
        <w:t>(Insert special requirements)</w:t>
      </w:r>
      <w:r w:rsidRPr="003249FD">
        <w:rPr>
          <w:rFonts w:ascii="Calibri" w:hAnsi="Calibri"/>
          <w:szCs w:val="20"/>
        </w:rPr>
        <w:t xml:space="preserve">  Refer to Optima for advice</w:t>
      </w:r>
    </w:p>
    <w:p w:rsidR="00423E58" w:rsidRPr="00943057" w:rsidRDefault="00423E58" w:rsidP="003249FD">
      <w:pPr>
        <w:pStyle w:val="ListParagraph"/>
        <w:numPr>
          <w:ilvl w:val="0"/>
          <w:numId w:val="33"/>
        </w:numPr>
        <w:ind w:left="993" w:hanging="284"/>
        <w:jc w:val="both"/>
        <w:rPr>
          <w:rFonts w:ascii="Calibri" w:hAnsi="Calibri"/>
          <w:sz w:val="24"/>
        </w:rPr>
      </w:pPr>
      <w:r w:rsidRPr="003249FD">
        <w:rPr>
          <w:rFonts w:ascii="Calibri" w:hAnsi="Calibri"/>
          <w:b/>
          <w:szCs w:val="20"/>
        </w:rPr>
        <w:t>Other Requirements:</w:t>
      </w:r>
    </w:p>
    <w:p w:rsidR="00943057" w:rsidRPr="007A1EA9" w:rsidRDefault="00943057" w:rsidP="00943057">
      <w:pPr>
        <w:pStyle w:val="ListParagraph"/>
        <w:numPr>
          <w:ilvl w:val="0"/>
          <w:numId w:val="32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 w:rsidRPr="007A1EA9">
        <w:rPr>
          <w:rFonts w:ascii="Calibri" w:hAnsi="Calibri"/>
          <w:szCs w:val="20"/>
        </w:rPr>
        <w:t>Sustainability</w:t>
      </w:r>
      <w:r>
        <w:rPr>
          <w:rFonts w:ascii="Calibri" w:hAnsi="Calibri"/>
          <w:szCs w:val="20"/>
        </w:rPr>
        <w:t xml:space="preserve"> – System to conform to the requirements of </w:t>
      </w:r>
      <w:r w:rsidRPr="00080FB5">
        <w:rPr>
          <w:rFonts w:ascii="Calibri" w:hAnsi="Calibri"/>
          <w:color w:val="FF0000"/>
          <w:szCs w:val="20"/>
        </w:rPr>
        <w:t>(Insert from following options)</w:t>
      </w:r>
    </w:p>
    <w:p w:rsidR="00943057" w:rsidRDefault="00943057" w:rsidP="00943057">
      <w:pPr>
        <w:pStyle w:val="ListParagraph"/>
        <w:numPr>
          <w:ilvl w:val="0"/>
          <w:numId w:val="36"/>
        </w:numPr>
        <w:tabs>
          <w:tab w:val="left" w:pos="1276"/>
          <w:tab w:val="left" w:pos="1701"/>
        </w:tabs>
        <w:ind w:left="1985" w:hanging="284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SKA – Compliant with Good Practice Measure M09 – R</w:t>
      </w:r>
      <w:r>
        <w:rPr>
          <w:rFonts w:ascii="Calibri" w:hAnsi="Calibri"/>
          <w:szCs w:val="20"/>
        </w:rPr>
        <w:t>ef. Sustainability Statement 300</w:t>
      </w:r>
      <w:r>
        <w:rPr>
          <w:rFonts w:ascii="Calibri" w:hAnsi="Calibri"/>
          <w:szCs w:val="20"/>
        </w:rPr>
        <w:t>300</w:t>
      </w:r>
    </w:p>
    <w:p w:rsidR="00943057" w:rsidRPr="007A1EA9" w:rsidRDefault="00943057" w:rsidP="00943057">
      <w:pPr>
        <w:pStyle w:val="ListParagraph"/>
        <w:numPr>
          <w:ilvl w:val="0"/>
          <w:numId w:val="36"/>
        </w:numPr>
        <w:tabs>
          <w:tab w:val="left" w:pos="284"/>
        </w:tabs>
        <w:ind w:left="1985" w:hanging="284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 xml:space="preserve">BREEAM – Satisfies a rating of A+ against Green Guide Ratings 2008 – </w:t>
      </w:r>
      <w:r>
        <w:rPr>
          <w:rFonts w:ascii="Calibri" w:hAnsi="Calibri"/>
          <w:szCs w:val="20"/>
        </w:rPr>
        <w:t>Ref. Sustainability Statement 300</w:t>
      </w:r>
      <w:r>
        <w:rPr>
          <w:rFonts w:ascii="Calibri" w:hAnsi="Calibri"/>
          <w:szCs w:val="20"/>
        </w:rPr>
        <w:t>301</w:t>
      </w:r>
    </w:p>
    <w:p w:rsidR="00943057" w:rsidRPr="005A2BE9" w:rsidRDefault="00943057" w:rsidP="00943057">
      <w:pPr>
        <w:pStyle w:val="ListParagraph"/>
        <w:numPr>
          <w:ilvl w:val="0"/>
          <w:numId w:val="32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 w:rsidRPr="005A2BE9">
        <w:rPr>
          <w:rFonts w:ascii="Calibri" w:hAnsi="Calibri"/>
          <w:szCs w:val="20"/>
        </w:rPr>
        <w:t xml:space="preserve">BIM </w:t>
      </w:r>
      <w:r>
        <w:rPr>
          <w:rFonts w:ascii="Calibri" w:hAnsi="Calibri"/>
          <w:szCs w:val="20"/>
        </w:rPr>
        <w:t>– System to come complete with Revit models to LOD 500</w:t>
      </w:r>
    </w:p>
    <w:p w:rsidR="00943057" w:rsidRPr="003249FD" w:rsidRDefault="00943057" w:rsidP="00943057">
      <w:pPr>
        <w:pStyle w:val="ListParagraph"/>
        <w:numPr>
          <w:ilvl w:val="0"/>
          <w:numId w:val="32"/>
        </w:numPr>
        <w:ind w:left="1276" w:hanging="283"/>
        <w:jc w:val="both"/>
        <w:rPr>
          <w:rFonts w:ascii="Calibri" w:hAnsi="Calibri"/>
          <w:sz w:val="24"/>
        </w:rPr>
      </w:pPr>
      <w:r w:rsidRPr="00080FB5">
        <w:rPr>
          <w:rFonts w:ascii="Calibri" w:hAnsi="Calibri"/>
          <w:color w:val="FF0000"/>
          <w:szCs w:val="20"/>
        </w:rPr>
        <w:t>(Insert special requirements)</w:t>
      </w:r>
      <w:r w:rsidRPr="00080FB5">
        <w:rPr>
          <w:rFonts w:ascii="Calibri" w:hAnsi="Calibri"/>
          <w:szCs w:val="20"/>
        </w:rPr>
        <w:t xml:space="preserve">  Refer to Optima for advice</w:t>
      </w:r>
    </w:p>
    <w:p w:rsidR="00423E58" w:rsidRPr="003249FD" w:rsidRDefault="00423E58" w:rsidP="003249FD">
      <w:pPr>
        <w:pStyle w:val="ListParagraph"/>
        <w:numPr>
          <w:ilvl w:val="0"/>
          <w:numId w:val="33"/>
        </w:numPr>
        <w:ind w:left="993" w:hanging="284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b/>
          <w:szCs w:val="20"/>
        </w:rPr>
        <w:t>Finish / Colour:</w:t>
      </w:r>
    </w:p>
    <w:p w:rsidR="009506F2" w:rsidRPr="001938B8" w:rsidRDefault="009506F2" w:rsidP="0002278C">
      <w:pPr>
        <w:pStyle w:val="ListParagraph"/>
        <w:numPr>
          <w:ilvl w:val="0"/>
          <w:numId w:val="34"/>
        </w:numPr>
        <w:ind w:left="1276" w:hanging="283"/>
        <w:rPr>
          <w:rFonts w:ascii="Calibri" w:hAnsi="Calibri"/>
          <w:color w:val="FF0000"/>
          <w:szCs w:val="20"/>
        </w:rPr>
      </w:pPr>
      <w:r w:rsidRPr="00080FB5">
        <w:rPr>
          <w:rFonts w:ascii="Calibri" w:hAnsi="Calibri"/>
          <w:szCs w:val="20"/>
        </w:rPr>
        <w:t xml:space="preserve">To architects choice from Optima standard range: </w:t>
      </w:r>
      <w:r w:rsidRPr="00080FB5">
        <w:rPr>
          <w:rFonts w:ascii="Calibri" w:hAnsi="Calibri"/>
          <w:color w:val="FF0000"/>
          <w:szCs w:val="20"/>
        </w:rPr>
        <w:t>(Insert from following options)</w:t>
      </w:r>
    </w:p>
    <w:p w:rsidR="009506F2" w:rsidRPr="003249FD" w:rsidRDefault="009506F2" w:rsidP="0002278C">
      <w:pPr>
        <w:pStyle w:val="ListParagraph"/>
        <w:tabs>
          <w:tab w:val="left" w:pos="1276"/>
        </w:tabs>
        <w:ind w:left="1276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Powder coat RAL 9010 White (nom. 50 microns, 30% gloss)</w:t>
      </w:r>
    </w:p>
    <w:p w:rsidR="009506F2" w:rsidRPr="003249FD" w:rsidRDefault="009506F2" w:rsidP="0002278C">
      <w:pPr>
        <w:pStyle w:val="ListParagraph"/>
        <w:tabs>
          <w:tab w:val="left" w:pos="1276"/>
        </w:tabs>
        <w:ind w:left="1276"/>
        <w:rPr>
          <w:rFonts w:ascii="Calibri" w:hAnsi="Calibri"/>
          <w:color w:val="FF0000"/>
          <w:szCs w:val="20"/>
        </w:rPr>
      </w:pPr>
      <w:r w:rsidRPr="003249FD">
        <w:rPr>
          <w:rFonts w:ascii="Calibri" w:hAnsi="Calibri"/>
          <w:szCs w:val="20"/>
        </w:rPr>
        <w:t>Powder coat RAL 9006 Silver (nom. 50 microns, 30% gloss)</w:t>
      </w:r>
    </w:p>
    <w:p w:rsidR="003249FD" w:rsidRPr="00840ADD" w:rsidRDefault="009506F2" w:rsidP="0002278C">
      <w:pPr>
        <w:pStyle w:val="ListParagraph"/>
        <w:ind w:left="1276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Powder coat non - standard colour (Refer to Optima for advice)</w:t>
      </w:r>
    </w:p>
    <w:p w:rsidR="009506F2" w:rsidRPr="003249FD" w:rsidRDefault="009506F2" w:rsidP="0002278C">
      <w:pPr>
        <w:pStyle w:val="ListParagraph"/>
        <w:ind w:left="1276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Anodised 25 microns thickness (Refer to Optima for advice)</w:t>
      </w:r>
    </w:p>
    <w:p w:rsidR="009506F2" w:rsidRPr="003249FD" w:rsidRDefault="009506F2" w:rsidP="0002278C">
      <w:pPr>
        <w:pStyle w:val="ListParagraph"/>
        <w:ind w:left="1276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Grained, Brightened and Protective Anodised (Refer to Optima for advice)</w:t>
      </w:r>
    </w:p>
    <w:p w:rsidR="00423E58" w:rsidRPr="003249FD" w:rsidRDefault="009506F2" w:rsidP="0002278C">
      <w:pPr>
        <w:pStyle w:val="ListParagraph"/>
        <w:tabs>
          <w:tab w:val="left" w:pos="284"/>
        </w:tabs>
        <w:ind w:left="1276"/>
        <w:jc w:val="both"/>
        <w:rPr>
          <w:rFonts w:ascii="Calibri" w:hAnsi="Calibri"/>
          <w:szCs w:val="20"/>
        </w:rPr>
      </w:pPr>
      <w:r w:rsidRPr="003249FD">
        <w:rPr>
          <w:rFonts w:ascii="Calibri" w:hAnsi="Calibri"/>
          <w:szCs w:val="20"/>
        </w:rPr>
        <w:t>Polished, Brightened and Protective Anodised (Refer to Optima for advice)</w:t>
      </w:r>
    </w:p>
    <w:p w:rsidR="00423E58" w:rsidRDefault="00423E58" w:rsidP="003A08E2">
      <w:pPr>
        <w:tabs>
          <w:tab w:val="left" w:pos="1440"/>
        </w:tabs>
        <w:ind w:right="4320"/>
        <w:jc w:val="both"/>
        <w:rPr>
          <w:b/>
          <w:sz w:val="22"/>
          <w:szCs w:val="22"/>
        </w:rPr>
      </w:pPr>
    </w:p>
    <w:p w:rsidR="00423E58" w:rsidRDefault="00423E58" w:rsidP="003A08E2">
      <w:pPr>
        <w:tabs>
          <w:tab w:val="left" w:pos="1440"/>
        </w:tabs>
        <w:ind w:right="4320"/>
        <w:jc w:val="both"/>
        <w:rPr>
          <w:b/>
          <w:sz w:val="22"/>
          <w:szCs w:val="22"/>
        </w:rPr>
      </w:pPr>
    </w:p>
    <w:p w:rsidR="00CB1DE6" w:rsidRDefault="00CB1DE6" w:rsidP="003A08E2">
      <w:pPr>
        <w:tabs>
          <w:tab w:val="left" w:pos="1440"/>
        </w:tabs>
        <w:ind w:right="4320"/>
        <w:jc w:val="both"/>
        <w:rPr>
          <w:b/>
          <w:sz w:val="22"/>
          <w:szCs w:val="22"/>
        </w:rPr>
      </w:pPr>
    </w:p>
    <w:p w:rsidR="003A08E2" w:rsidRPr="00423E58" w:rsidRDefault="003A08E2" w:rsidP="003A08E2">
      <w:pPr>
        <w:tabs>
          <w:tab w:val="left" w:pos="1440"/>
        </w:tabs>
        <w:ind w:right="4320"/>
        <w:jc w:val="both"/>
        <w:rPr>
          <w:b/>
          <w:sz w:val="28"/>
          <w:szCs w:val="22"/>
        </w:rPr>
      </w:pPr>
      <w:r w:rsidRPr="00423E58">
        <w:rPr>
          <w:b/>
          <w:sz w:val="28"/>
          <w:szCs w:val="22"/>
        </w:rPr>
        <w:t xml:space="preserve">Appendix </w:t>
      </w:r>
      <w:r w:rsidR="00423E58">
        <w:rPr>
          <w:b/>
          <w:sz w:val="28"/>
          <w:szCs w:val="22"/>
        </w:rPr>
        <w:t>A</w:t>
      </w:r>
      <w:r w:rsidRPr="00423E58">
        <w:rPr>
          <w:b/>
          <w:sz w:val="28"/>
          <w:szCs w:val="22"/>
        </w:rPr>
        <w:tab/>
        <w:t>Amendment Record</w:t>
      </w:r>
    </w:p>
    <w:p w:rsidR="003A08E2" w:rsidRDefault="003A08E2" w:rsidP="008D5BEE">
      <w:pPr>
        <w:tabs>
          <w:tab w:val="left" w:pos="0"/>
        </w:tabs>
        <w:ind w:right="81"/>
        <w:jc w:val="both"/>
        <w:rPr>
          <w:sz w:val="16"/>
          <w:szCs w:val="16"/>
        </w:rPr>
      </w:pPr>
    </w:p>
    <w:tbl>
      <w:tblPr>
        <w:tblW w:w="9936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1440"/>
        <w:gridCol w:w="4500"/>
        <w:gridCol w:w="2700"/>
        <w:gridCol w:w="1296"/>
      </w:tblGrid>
      <w:tr w:rsidR="003A08E2" w:rsidRPr="007671E5" w:rsidTr="007671E5">
        <w:trPr>
          <w:trHeight w:val="680"/>
        </w:trPr>
        <w:tc>
          <w:tcPr>
            <w:tcW w:w="1440" w:type="dxa"/>
            <w:shd w:val="clear" w:color="auto" w:fill="auto"/>
            <w:vAlign w:val="center"/>
          </w:tcPr>
          <w:p w:rsidR="003A08E2" w:rsidRPr="007671E5" w:rsidRDefault="003A08E2" w:rsidP="00E6781C">
            <w:pPr>
              <w:rPr>
                <w:b/>
                <w:sz w:val="16"/>
                <w:szCs w:val="16"/>
              </w:rPr>
            </w:pPr>
            <w:r w:rsidRPr="007671E5">
              <w:rPr>
                <w:b/>
                <w:sz w:val="16"/>
                <w:szCs w:val="16"/>
              </w:rPr>
              <w:t>Amendment Date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3A08E2" w:rsidRPr="007671E5" w:rsidRDefault="003A08E2" w:rsidP="00E6781C">
            <w:pPr>
              <w:rPr>
                <w:b/>
                <w:sz w:val="16"/>
                <w:szCs w:val="16"/>
              </w:rPr>
            </w:pPr>
            <w:r w:rsidRPr="007671E5">
              <w:rPr>
                <w:b/>
                <w:sz w:val="16"/>
                <w:szCs w:val="16"/>
              </w:rPr>
              <w:t>Details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3A08E2" w:rsidRPr="007671E5" w:rsidRDefault="003A08E2" w:rsidP="00E6781C">
            <w:pPr>
              <w:rPr>
                <w:b/>
                <w:sz w:val="16"/>
                <w:szCs w:val="16"/>
              </w:rPr>
            </w:pPr>
            <w:r w:rsidRPr="007671E5">
              <w:rPr>
                <w:b/>
                <w:sz w:val="16"/>
                <w:szCs w:val="16"/>
              </w:rPr>
              <w:t>How Communicated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A08E2" w:rsidRPr="007671E5" w:rsidRDefault="003A08E2" w:rsidP="00E6781C">
            <w:pPr>
              <w:rPr>
                <w:b/>
                <w:sz w:val="16"/>
                <w:szCs w:val="16"/>
              </w:rPr>
            </w:pPr>
            <w:r w:rsidRPr="007671E5">
              <w:rPr>
                <w:b/>
                <w:sz w:val="16"/>
                <w:szCs w:val="16"/>
              </w:rPr>
              <w:t>Authorized by</w:t>
            </w:r>
          </w:p>
        </w:tc>
      </w:tr>
      <w:tr w:rsidR="003A08E2" w:rsidRPr="007671E5" w:rsidTr="007671E5">
        <w:trPr>
          <w:trHeight w:val="680"/>
        </w:trPr>
        <w:tc>
          <w:tcPr>
            <w:tcW w:w="1440" w:type="dxa"/>
            <w:shd w:val="clear" w:color="auto" w:fill="auto"/>
            <w:vAlign w:val="center"/>
          </w:tcPr>
          <w:p w:rsidR="003A08E2" w:rsidRPr="007671E5" w:rsidRDefault="005A1B0B" w:rsidP="00460F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 March 2013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3A08E2" w:rsidRPr="007671E5" w:rsidRDefault="005A1B0B" w:rsidP="00E678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First issue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3A08E2" w:rsidRPr="007671E5" w:rsidRDefault="005A1B0B" w:rsidP="00E678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E-mail to Optima Sales &amp; Estimating Departments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A08E2" w:rsidRPr="007671E5" w:rsidRDefault="005A1B0B" w:rsidP="00E678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P. Long</w:t>
            </w:r>
          </w:p>
        </w:tc>
      </w:tr>
      <w:tr w:rsidR="0002278C" w:rsidRPr="007671E5" w:rsidTr="00423E58">
        <w:trPr>
          <w:trHeight w:val="680"/>
        </w:trPr>
        <w:tc>
          <w:tcPr>
            <w:tcW w:w="1440" w:type="dxa"/>
            <w:shd w:val="clear" w:color="auto" w:fill="auto"/>
            <w:vAlign w:val="center"/>
          </w:tcPr>
          <w:p w:rsidR="0002278C" w:rsidRPr="007671E5" w:rsidRDefault="0002278C" w:rsidP="00423E5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 March 2014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02278C" w:rsidRPr="007671E5" w:rsidRDefault="0002278C" w:rsidP="00851D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Layout compacted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02278C" w:rsidRPr="007671E5" w:rsidRDefault="0002278C" w:rsidP="00851D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E-mail to Optima Sales &amp; Estimating Departments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02278C" w:rsidRPr="007671E5" w:rsidRDefault="0002278C" w:rsidP="00851D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P. Long</w:t>
            </w:r>
          </w:p>
        </w:tc>
      </w:tr>
      <w:tr w:rsidR="00E90351" w:rsidRPr="007671E5" w:rsidTr="007671E5">
        <w:trPr>
          <w:trHeight w:val="680"/>
        </w:trPr>
        <w:tc>
          <w:tcPr>
            <w:tcW w:w="1440" w:type="dxa"/>
            <w:shd w:val="clear" w:color="auto" w:fill="auto"/>
            <w:vAlign w:val="center"/>
          </w:tcPr>
          <w:p w:rsidR="00E90351" w:rsidRPr="007671E5" w:rsidRDefault="00ED6E52" w:rsidP="00E678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r w:rsidR="00E90351">
              <w:rPr>
                <w:sz w:val="16"/>
                <w:szCs w:val="16"/>
              </w:rPr>
              <w:t xml:space="preserve"> April 2015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E90351" w:rsidRPr="007671E5" w:rsidRDefault="00E90351" w:rsidP="00E678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Minor text amendment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E90351" w:rsidRPr="007671E5" w:rsidRDefault="00E90351" w:rsidP="004D65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E-mail to Optima Sales &amp; Estimating Departments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E90351" w:rsidRPr="007671E5" w:rsidRDefault="00E90351" w:rsidP="004D65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P. Long</w:t>
            </w:r>
          </w:p>
        </w:tc>
      </w:tr>
      <w:tr w:rsidR="00943057" w:rsidRPr="007671E5" w:rsidTr="007671E5">
        <w:trPr>
          <w:trHeight w:val="680"/>
        </w:trPr>
        <w:tc>
          <w:tcPr>
            <w:tcW w:w="1440" w:type="dxa"/>
            <w:shd w:val="clear" w:color="auto" w:fill="auto"/>
            <w:vAlign w:val="center"/>
          </w:tcPr>
          <w:p w:rsidR="00943057" w:rsidRDefault="00943057" w:rsidP="00EA73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Nov 2016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43057" w:rsidRDefault="00943057" w:rsidP="00EA73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Re-Format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943057" w:rsidRPr="007671E5" w:rsidRDefault="00943057" w:rsidP="00EA73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E-mail to Optima Sales &amp; Estimating Departments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943057" w:rsidRPr="007671E5" w:rsidRDefault="00943057" w:rsidP="00EA73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P. Long</w:t>
            </w:r>
          </w:p>
        </w:tc>
      </w:tr>
      <w:tr w:rsidR="00460FE3" w:rsidRPr="007671E5" w:rsidTr="007671E5">
        <w:trPr>
          <w:trHeight w:val="680"/>
        </w:trPr>
        <w:tc>
          <w:tcPr>
            <w:tcW w:w="1440" w:type="dxa"/>
            <w:shd w:val="clear" w:color="auto" w:fill="auto"/>
            <w:vAlign w:val="center"/>
          </w:tcPr>
          <w:p w:rsidR="00460FE3" w:rsidRPr="007671E5" w:rsidRDefault="00460FE3" w:rsidP="00E6781C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460FE3" w:rsidRPr="007671E5" w:rsidRDefault="00460FE3" w:rsidP="00E6781C">
            <w:pPr>
              <w:rPr>
                <w:sz w:val="16"/>
                <w:szCs w:val="16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460FE3" w:rsidRPr="007671E5" w:rsidRDefault="00460FE3" w:rsidP="00E6781C">
            <w:pPr>
              <w:rPr>
                <w:b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vAlign w:val="center"/>
          </w:tcPr>
          <w:p w:rsidR="00460FE3" w:rsidRPr="007671E5" w:rsidRDefault="00460FE3" w:rsidP="00E6781C">
            <w:pPr>
              <w:rPr>
                <w:sz w:val="16"/>
                <w:szCs w:val="16"/>
              </w:rPr>
            </w:pPr>
          </w:p>
        </w:tc>
      </w:tr>
      <w:tr w:rsidR="00460FE3" w:rsidRPr="007671E5" w:rsidTr="007671E5">
        <w:trPr>
          <w:trHeight w:val="680"/>
        </w:trPr>
        <w:tc>
          <w:tcPr>
            <w:tcW w:w="1440" w:type="dxa"/>
            <w:shd w:val="clear" w:color="auto" w:fill="auto"/>
            <w:vAlign w:val="center"/>
          </w:tcPr>
          <w:p w:rsidR="00460FE3" w:rsidRPr="007671E5" w:rsidRDefault="00460FE3" w:rsidP="00E6781C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460FE3" w:rsidRPr="007671E5" w:rsidRDefault="00460FE3" w:rsidP="00E6781C">
            <w:pPr>
              <w:rPr>
                <w:sz w:val="16"/>
                <w:szCs w:val="16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460FE3" w:rsidRPr="007671E5" w:rsidRDefault="00460FE3" w:rsidP="00E6781C">
            <w:pPr>
              <w:rPr>
                <w:b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vAlign w:val="center"/>
          </w:tcPr>
          <w:p w:rsidR="00460FE3" w:rsidRPr="007671E5" w:rsidRDefault="00460FE3" w:rsidP="00E6781C">
            <w:pPr>
              <w:rPr>
                <w:sz w:val="16"/>
                <w:szCs w:val="16"/>
              </w:rPr>
            </w:pPr>
          </w:p>
        </w:tc>
      </w:tr>
    </w:tbl>
    <w:p w:rsidR="003A08E2" w:rsidRPr="00853304" w:rsidRDefault="003A08E2" w:rsidP="008D5BEE">
      <w:pPr>
        <w:tabs>
          <w:tab w:val="left" w:pos="0"/>
        </w:tabs>
        <w:ind w:right="81"/>
        <w:jc w:val="both"/>
        <w:rPr>
          <w:sz w:val="16"/>
          <w:szCs w:val="16"/>
        </w:rPr>
      </w:pPr>
    </w:p>
    <w:sectPr w:rsidR="003A08E2" w:rsidRPr="00853304" w:rsidSect="00A07B12">
      <w:headerReference w:type="default" r:id="rId14"/>
      <w:footerReference w:type="default" r:id="rId15"/>
      <w:footerReference w:type="first" r:id="rId16"/>
      <w:pgSz w:w="11906" w:h="16838"/>
      <w:pgMar w:top="1203" w:right="926" w:bottom="1079" w:left="1260" w:header="899" w:footer="3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957" w:rsidRDefault="00036957">
      <w:r>
        <w:separator/>
      </w:r>
    </w:p>
  </w:endnote>
  <w:endnote w:type="continuationSeparator" w:id="0">
    <w:p w:rsidR="00036957" w:rsidRDefault="00036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957" w:rsidRDefault="0003695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BEC25A8" wp14:editId="6D6D7BFD">
              <wp:simplePos x="0" y="0"/>
              <wp:positionH relativeFrom="column">
                <wp:posOffset>0</wp:posOffset>
              </wp:positionH>
              <wp:positionV relativeFrom="paragraph">
                <wp:posOffset>-22225</wp:posOffset>
              </wp:positionV>
              <wp:extent cx="6172200" cy="0"/>
              <wp:effectExtent l="9525" t="6350" r="9525" b="1270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.75pt" to="486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HMz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"/>
          </w:pict>
        </mc:Fallback>
      </mc:AlternateContent>
    </w:r>
    <w:r>
      <w:t xml:space="preserve">Optima Specifications                                                                                                                                       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A7177">
      <w:rPr>
        <w:rStyle w:val="PageNumber"/>
        <w:noProof/>
      </w:rPr>
      <w:t>2</w:t>
    </w:r>
    <w:r>
      <w:rPr>
        <w:rStyle w:val="PageNumber"/>
      </w:rPr>
      <w:fldChar w:fldCharType="end"/>
    </w:r>
  </w:p>
  <w:p w:rsidR="00036957" w:rsidRDefault="00036957">
    <w:pPr>
      <w:pStyle w:val="Footer"/>
    </w:pPr>
    <w:r>
      <w:rPr>
        <w:rFonts w:cs="Arial"/>
      </w:rPr>
      <w:t>©</w:t>
    </w:r>
    <w:r>
      <w:t xml:space="preserve"> </w:t>
    </w:r>
    <w:r>
      <w:rPr>
        <w:rFonts w:cs="Arial"/>
        <w:szCs w:val="22"/>
      </w:rPr>
      <w:t xml:space="preserve">Optima Products Ltd </w:t>
    </w:r>
  </w:p>
  <w:p w:rsidR="00036957" w:rsidRDefault="0003695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957" w:rsidRDefault="00F24C7B">
    <w:pPr>
      <w:pStyle w:val="Footer"/>
    </w:pPr>
    <w:r>
      <w:t>300</w:t>
    </w:r>
    <w:r w:rsidR="005A1B0B">
      <w:t>700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957" w:rsidRDefault="00036957">
      <w:r>
        <w:separator/>
      </w:r>
    </w:p>
  </w:footnote>
  <w:footnote w:type="continuationSeparator" w:id="0">
    <w:p w:rsidR="00036957" w:rsidRDefault="000369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957" w:rsidRDefault="00036957" w:rsidP="009B4FB7">
    <w:pPr>
      <w:pStyle w:val="Header"/>
      <w:tabs>
        <w:tab w:val="clear" w:pos="4153"/>
        <w:tab w:val="clear" w:pos="8306"/>
      </w:tabs>
    </w:pPr>
    <w:r>
      <w:rPr>
        <w:noProof/>
      </w:rPr>
      <w:drawing>
        <wp:anchor distT="0" distB="0" distL="114300" distR="114300" simplePos="0" relativeHeight="251658752" behindDoc="0" locked="0" layoutInCell="1" allowOverlap="1" wp14:anchorId="2229A237" wp14:editId="3240D978">
          <wp:simplePos x="0" y="0"/>
          <wp:positionH relativeFrom="column">
            <wp:posOffset>5029200</wp:posOffset>
          </wp:positionH>
          <wp:positionV relativeFrom="paragraph">
            <wp:posOffset>-149860</wp:posOffset>
          </wp:positionV>
          <wp:extent cx="1143000" cy="365760"/>
          <wp:effectExtent l="0" t="0" r="0" b="0"/>
          <wp:wrapNone/>
          <wp:docPr id="7" name="Picture 7" descr="Optima_BL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Optima_BL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System: </w:t>
    </w:r>
    <w:r w:rsidR="00F24C7B">
      <w:t>Kinetic Sliding Door System</w:t>
    </w:r>
  </w:p>
  <w:p w:rsidR="00036957" w:rsidRDefault="00036957" w:rsidP="009B4FB7">
    <w:pPr>
      <w:pStyle w:val="Header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CE3A0FD" wp14:editId="43A4064B">
              <wp:simplePos x="0" y="0"/>
              <wp:positionH relativeFrom="column">
                <wp:posOffset>0</wp:posOffset>
              </wp:positionH>
              <wp:positionV relativeFrom="paragraph">
                <wp:posOffset>161290</wp:posOffset>
              </wp:positionV>
              <wp:extent cx="6172200" cy="0"/>
              <wp:effectExtent l="9525" t="8890" r="9525" b="1016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7pt" to="486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W7EgIAACg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"/>
          </w:pict>
        </mc:Fallback>
      </mc:AlternateContent>
    </w:r>
    <w:r w:rsidR="005A1B0B">
      <w:t xml:space="preserve">Issue Date: </w:t>
    </w:r>
    <w:r w:rsidR="00DA7177">
      <w:t>01 November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1564A"/>
    <w:multiLevelType w:val="hybridMultilevel"/>
    <w:tmpl w:val="58648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B5882"/>
    <w:multiLevelType w:val="hybridMultilevel"/>
    <w:tmpl w:val="81809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A0923"/>
    <w:multiLevelType w:val="multilevel"/>
    <w:tmpl w:val="634E3824"/>
    <w:lvl w:ilvl="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E82637"/>
    <w:multiLevelType w:val="multilevel"/>
    <w:tmpl w:val="88583EC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344" w:hanging="264"/>
      </w:pPr>
      <w:rPr>
        <w:rFonts w:ascii="Symbol" w:hAnsi="Symbol" w:hint="default"/>
        <w:sz w:val="1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3E2F44"/>
    <w:multiLevelType w:val="hybridMultilevel"/>
    <w:tmpl w:val="E27682FC"/>
    <w:lvl w:ilvl="0" w:tplc="922046F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352FF1"/>
    <w:multiLevelType w:val="hybridMultilevel"/>
    <w:tmpl w:val="D5AE1D64"/>
    <w:lvl w:ilvl="0" w:tplc="C19645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359007C"/>
    <w:multiLevelType w:val="hybridMultilevel"/>
    <w:tmpl w:val="8DA6BA9A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13CC2CF1"/>
    <w:multiLevelType w:val="hybridMultilevel"/>
    <w:tmpl w:val="A1CA6740"/>
    <w:lvl w:ilvl="0" w:tplc="080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8">
    <w:nsid w:val="1AA1399F"/>
    <w:multiLevelType w:val="multilevel"/>
    <w:tmpl w:val="E140D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BA67621"/>
    <w:multiLevelType w:val="hybridMultilevel"/>
    <w:tmpl w:val="634E3824"/>
    <w:lvl w:ilvl="0" w:tplc="EC7AA2B6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BA0463"/>
    <w:multiLevelType w:val="hybridMultilevel"/>
    <w:tmpl w:val="C61CC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7804F9"/>
    <w:multiLevelType w:val="hybridMultilevel"/>
    <w:tmpl w:val="E140D006"/>
    <w:lvl w:ilvl="0" w:tplc="C19645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B90D9E"/>
    <w:multiLevelType w:val="hybridMultilevel"/>
    <w:tmpl w:val="88583ECC"/>
    <w:lvl w:ilvl="0" w:tplc="D064039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</w:rPr>
    </w:lvl>
    <w:lvl w:ilvl="1" w:tplc="C5CE26B8">
      <w:start w:val="1"/>
      <w:numFmt w:val="bullet"/>
      <w:lvlText w:val=""/>
      <w:lvlJc w:val="left"/>
      <w:pPr>
        <w:tabs>
          <w:tab w:val="num" w:pos="1440"/>
        </w:tabs>
        <w:ind w:left="1344" w:hanging="264"/>
      </w:pPr>
      <w:rPr>
        <w:rFonts w:ascii="Symbol" w:hAnsi="Symbol" w:hint="default"/>
        <w:sz w:val="16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F74DC9"/>
    <w:multiLevelType w:val="hybridMultilevel"/>
    <w:tmpl w:val="E64EEDFA"/>
    <w:lvl w:ilvl="0" w:tplc="32EE25FE">
      <w:start w:val="10"/>
      <w:numFmt w:val="bullet"/>
      <w:lvlText w:val="-"/>
      <w:lvlJc w:val="left"/>
      <w:pPr>
        <w:ind w:left="1353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>
    <w:nsid w:val="34DF1C09"/>
    <w:multiLevelType w:val="hybridMultilevel"/>
    <w:tmpl w:val="56BE2368"/>
    <w:lvl w:ilvl="0" w:tplc="D064039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</w:rPr>
    </w:lvl>
    <w:lvl w:ilvl="1" w:tplc="0DACD8D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A476D6F"/>
    <w:multiLevelType w:val="multilevel"/>
    <w:tmpl w:val="81D09F4E"/>
    <w:lvl w:ilvl="0">
      <w:start w:val="1"/>
      <w:numFmt w:val="bullet"/>
      <w:lvlText w:val=""/>
      <w:lvlJc w:val="left"/>
      <w:pPr>
        <w:tabs>
          <w:tab w:val="num" w:pos="720"/>
        </w:tabs>
        <w:ind w:left="624" w:hanging="264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5AF129D"/>
    <w:multiLevelType w:val="hybridMultilevel"/>
    <w:tmpl w:val="9F62101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88737F"/>
    <w:multiLevelType w:val="multilevel"/>
    <w:tmpl w:val="835AB046"/>
    <w:lvl w:ilvl="0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04060F5"/>
    <w:multiLevelType w:val="hybridMultilevel"/>
    <w:tmpl w:val="E3E2E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A46D53"/>
    <w:multiLevelType w:val="hybridMultilevel"/>
    <w:tmpl w:val="A78299BC"/>
    <w:lvl w:ilvl="0" w:tplc="E5D24D3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3B0CB7"/>
    <w:multiLevelType w:val="multilevel"/>
    <w:tmpl w:val="D5AE1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5962DCB"/>
    <w:multiLevelType w:val="hybridMultilevel"/>
    <w:tmpl w:val="6D561DCA"/>
    <w:lvl w:ilvl="0" w:tplc="68CCF1EA">
      <w:start w:val="12"/>
      <w:numFmt w:val="bullet"/>
      <w:lvlText w:val="-"/>
      <w:lvlJc w:val="left"/>
      <w:pPr>
        <w:ind w:left="1636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2">
    <w:nsid w:val="5CF163B9"/>
    <w:multiLevelType w:val="hybridMultilevel"/>
    <w:tmpl w:val="E7924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FE2E34"/>
    <w:multiLevelType w:val="hybridMultilevel"/>
    <w:tmpl w:val="60761B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D53FCB"/>
    <w:multiLevelType w:val="hybridMultilevel"/>
    <w:tmpl w:val="F8C2C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9645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082C07"/>
    <w:multiLevelType w:val="hybridMultilevel"/>
    <w:tmpl w:val="79A42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CB080B"/>
    <w:multiLevelType w:val="hybridMultilevel"/>
    <w:tmpl w:val="9670E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EE15FE"/>
    <w:multiLevelType w:val="hybridMultilevel"/>
    <w:tmpl w:val="E29AC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8B3E94"/>
    <w:multiLevelType w:val="hybridMultilevel"/>
    <w:tmpl w:val="E2FED7DA"/>
    <w:lvl w:ilvl="0" w:tplc="08090003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29">
    <w:nsid w:val="6D2F6555"/>
    <w:multiLevelType w:val="hybridMultilevel"/>
    <w:tmpl w:val="81D09F4E"/>
    <w:lvl w:ilvl="0" w:tplc="C5CE26B8">
      <w:start w:val="1"/>
      <w:numFmt w:val="bullet"/>
      <w:lvlText w:val=""/>
      <w:lvlJc w:val="left"/>
      <w:pPr>
        <w:tabs>
          <w:tab w:val="num" w:pos="720"/>
        </w:tabs>
        <w:ind w:left="624" w:hanging="264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0B80301"/>
    <w:multiLevelType w:val="hybridMultilevel"/>
    <w:tmpl w:val="D826C19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F14850"/>
    <w:multiLevelType w:val="hybridMultilevel"/>
    <w:tmpl w:val="84CAA01A"/>
    <w:lvl w:ilvl="0" w:tplc="E398F144">
      <w:start w:val="11"/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2">
    <w:nsid w:val="763B00E2"/>
    <w:multiLevelType w:val="hybridMultilevel"/>
    <w:tmpl w:val="036C9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6931CD"/>
    <w:multiLevelType w:val="hybridMultilevel"/>
    <w:tmpl w:val="835AB046"/>
    <w:lvl w:ilvl="0" w:tplc="837EE8A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A658A6"/>
    <w:multiLevelType w:val="multilevel"/>
    <w:tmpl w:val="81D09F4E"/>
    <w:lvl w:ilvl="0">
      <w:start w:val="1"/>
      <w:numFmt w:val="bullet"/>
      <w:lvlText w:val=""/>
      <w:lvlJc w:val="left"/>
      <w:pPr>
        <w:tabs>
          <w:tab w:val="num" w:pos="720"/>
        </w:tabs>
        <w:ind w:left="624" w:hanging="264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DBA1AC4"/>
    <w:multiLevelType w:val="hybridMultilevel"/>
    <w:tmpl w:val="FDCC3B0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</w:num>
  <w:num w:numId="3">
    <w:abstractNumId w:val="10"/>
  </w:num>
  <w:num w:numId="4">
    <w:abstractNumId w:val="6"/>
  </w:num>
  <w:num w:numId="5">
    <w:abstractNumId w:val="32"/>
  </w:num>
  <w:num w:numId="6">
    <w:abstractNumId w:val="16"/>
  </w:num>
  <w:num w:numId="7">
    <w:abstractNumId w:val="1"/>
  </w:num>
  <w:num w:numId="8">
    <w:abstractNumId w:val="0"/>
  </w:num>
  <w:num w:numId="9">
    <w:abstractNumId w:val="35"/>
  </w:num>
  <w:num w:numId="10">
    <w:abstractNumId w:val="22"/>
  </w:num>
  <w:num w:numId="11">
    <w:abstractNumId w:val="27"/>
  </w:num>
  <w:num w:numId="12">
    <w:abstractNumId w:val="30"/>
  </w:num>
  <w:num w:numId="13">
    <w:abstractNumId w:val="24"/>
  </w:num>
  <w:num w:numId="14">
    <w:abstractNumId w:val="5"/>
  </w:num>
  <w:num w:numId="15">
    <w:abstractNumId w:val="20"/>
  </w:num>
  <w:num w:numId="16">
    <w:abstractNumId w:val="29"/>
  </w:num>
  <w:num w:numId="17">
    <w:abstractNumId w:val="15"/>
  </w:num>
  <w:num w:numId="18">
    <w:abstractNumId w:val="33"/>
  </w:num>
  <w:num w:numId="19">
    <w:abstractNumId w:val="17"/>
  </w:num>
  <w:num w:numId="20">
    <w:abstractNumId w:val="9"/>
  </w:num>
  <w:num w:numId="21">
    <w:abstractNumId w:val="2"/>
  </w:num>
  <w:num w:numId="22">
    <w:abstractNumId w:val="12"/>
  </w:num>
  <w:num w:numId="23">
    <w:abstractNumId w:val="3"/>
  </w:num>
  <w:num w:numId="24">
    <w:abstractNumId w:val="14"/>
  </w:num>
  <w:num w:numId="25">
    <w:abstractNumId w:val="34"/>
  </w:num>
  <w:num w:numId="26">
    <w:abstractNumId w:val="4"/>
  </w:num>
  <w:num w:numId="27">
    <w:abstractNumId w:val="11"/>
  </w:num>
  <w:num w:numId="28">
    <w:abstractNumId w:val="8"/>
  </w:num>
  <w:num w:numId="29">
    <w:abstractNumId w:val="19"/>
  </w:num>
  <w:num w:numId="30">
    <w:abstractNumId w:val="18"/>
  </w:num>
  <w:num w:numId="31">
    <w:abstractNumId w:val="31"/>
  </w:num>
  <w:num w:numId="32">
    <w:abstractNumId w:val="21"/>
  </w:num>
  <w:num w:numId="33">
    <w:abstractNumId w:val="25"/>
  </w:num>
  <w:num w:numId="34">
    <w:abstractNumId w:val="13"/>
  </w:num>
  <w:num w:numId="35">
    <w:abstractNumId w:val="7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FB7"/>
    <w:rsid w:val="000141CD"/>
    <w:rsid w:val="0002278C"/>
    <w:rsid w:val="00033A03"/>
    <w:rsid w:val="00036957"/>
    <w:rsid w:val="00053F7E"/>
    <w:rsid w:val="00060C7D"/>
    <w:rsid w:val="00061443"/>
    <w:rsid w:val="0008344B"/>
    <w:rsid w:val="000937DE"/>
    <w:rsid w:val="00097688"/>
    <w:rsid w:val="000A1F48"/>
    <w:rsid w:val="000D5F28"/>
    <w:rsid w:val="0010792F"/>
    <w:rsid w:val="00107CC6"/>
    <w:rsid w:val="00111D80"/>
    <w:rsid w:val="001163BC"/>
    <w:rsid w:val="00120B38"/>
    <w:rsid w:val="00122190"/>
    <w:rsid w:val="00123D13"/>
    <w:rsid w:val="00124D9A"/>
    <w:rsid w:val="001438F1"/>
    <w:rsid w:val="00174C32"/>
    <w:rsid w:val="00183564"/>
    <w:rsid w:val="00184D6B"/>
    <w:rsid w:val="001854DA"/>
    <w:rsid w:val="001A531D"/>
    <w:rsid w:val="001A70B6"/>
    <w:rsid w:val="001B3BE6"/>
    <w:rsid w:val="001B5FC2"/>
    <w:rsid w:val="001D757A"/>
    <w:rsid w:val="001E061E"/>
    <w:rsid w:val="001F27F4"/>
    <w:rsid w:val="001F52F8"/>
    <w:rsid w:val="00215C26"/>
    <w:rsid w:val="002225F8"/>
    <w:rsid w:val="002236F5"/>
    <w:rsid w:val="00227154"/>
    <w:rsid w:val="00232A90"/>
    <w:rsid w:val="002505B2"/>
    <w:rsid w:val="00274E49"/>
    <w:rsid w:val="00284165"/>
    <w:rsid w:val="00294960"/>
    <w:rsid w:val="002A1305"/>
    <w:rsid w:val="002A72B0"/>
    <w:rsid w:val="002C4A03"/>
    <w:rsid w:val="00301FE1"/>
    <w:rsid w:val="00303D0D"/>
    <w:rsid w:val="00304300"/>
    <w:rsid w:val="003249FD"/>
    <w:rsid w:val="0033240B"/>
    <w:rsid w:val="003458D9"/>
    <w:rsid w:val="00350873"/>
    <w:rsid w:val="003753C3"/>
    <w:rsid w:val="0038753E"/>
    <w:rsid w:val="00393DB1"/>
    <w:rsid w:val="00393F05"/>
    <w:rsid w:val="003A08E2"/>
    <w:rsid w:val="003C66AA"/>
    <w:rsid w:val="003E2F3A"/>
    <w:rsid w:val="00410786"/>
    <w:rsid w:val="00410BFE"/>
    <w:rsid w:val="00423E58"/>
    <w:rsid w:val="00445B48"/>
    <w:rsid w:val="00446075"/>
    <w:rsid w:val="00446AD1"/>
    <w:rsid w:val="00454907"/>
    <w:rsid w:val="00455856"/>
    <w:rsid w:val="00460FE3"/>
    <w:rsid w:val="00513A99"/>
    <w:rsid w:val="00525E29"/>
    <w:rsid w:val="005470F4"/>
    <w:rsid w:val="00556B4A"/>
    <w:rsid w:val="005622B1"/>
    <w:rsid w:val="00574A3A"/>
    <w:rsid w:val="005A12F1"/>
    <w:rsid w:val="005A1B0B"/>
    <w:rsid w:val="005E0E5E"/>
    <w:rsid w:val="005E5D09"/>
    <w:rsid w:val="005E6179"/>
    <w:rsid w:val="006037BF"/>
    <w:rsid w:val="00621AB3"/>
    <w:rsid w:val="006235AD"/>
    <w:rsid w:val="0063493D"/>
    <w:rsid w:val="00660F00"/>
    <w:rsid w:val="00692C5A"/>
    <w:rsid w:val="006A6F37"/>
    <w:rsid w:val="006A7F3C"/>
    <w:rsid w:val="006B2363"/>
    <w:rsid w:val="006E4D78"/>
    <w:rsid w:val="00716AED"/>
    <w:rsid w:val="00716D5B"/>
    <w:rsid w:val="007172A7"/>
    <w:rsid w:val="00735A47"/>
    <w:rsid w:val="00752E9F"/>
    <w:rsid w:val="00753226"/>
    <w:rsid w:val="007671E5"/>
    <w:rsid w:val="00771F76"/>
    <w:rsid w:val="00775569"/>
    <w:rsid w:val="007A7840"/>
    <w:rsid w:val="007B5F15"/>
    <w:rsid w:val="007D2C2D"/>
    <w:rsid w:val="007E1A99"/>
    <w:rsid w:val="007F24F7"/>
    <w:rsid w:val="007F35C7"/>
    <w:rsid w:val="008050ED"/>
    <w:rsid w:val="00830F26"/>
    <w:rsid w:val="00833CEE"/>
    <w:rsid w:val="00835046"/>
    <w:rsid w:val="008453B6"/>
    <w:rsid w:val="00850484"/>
    <w:rsid w:val="00853304"/>
    <w:rsid w:val="00853D72"/>
    <w:rsid w:val="0085400C"/>
    <w:rsid w:val="008552D1"/>
    <w:rsid w:val="00867E75"/>
    <w:rsid w:val="008732B9"/>
    <w:rsid w:val="00885E8E"/>
    <w:rsid w:val="008C0406"/>
    <w:rsid w:val="008D3842"/>
    <w:rsid w:val="008D47C0"/>
    <w:rsid w:val="008D5BEE"/>
    <w:rsid w:val="008F1845"/>
    <w:rsid w:val="00922A47"/>
    <w:rsid w:val="00925DE7"/>
    <w:rsid w:val="0092676C"/>
    <w:rsid w:val="00932297"/>
    <w:rsid w:val="00935299"/>
    <w:rsid w:val="00943057"/>
    <w:rsid w:val="009506F2"/>
    <w:rsid w:val="0095710C"/>
    <w:rsid w:val="009A2E37"/>
    <w:rsid w:val="009B1064"/>
    <w:rsid w:val="009B4FB7"/>
    <w:rsid w:val="009B61C6"/>
    <w:rsid w:val="009B6407"/>
    <w:rsid w:val="009C5327"/>
    <w:rsid w:val="009D3C1B"/>
    <w:rsid w:val="009E0741"/>
    <w:rsid w:val="009F4B51"/>
    <w:rsid w:val="00A00C29"/>
    <w:rsid w:val="00A048E4"/>
    <w:rsid w:val="00A07B12"/>
    <w:rsid w:val="00A111F3"/>
    <w:rsid w:val="00A152F1"/>
    <w:rsid w:val="00A16821"/>
    <w:rsid w:val="00A237E6"/>
    <w:rsid w:val="00A65C94"/>
    <w:rsid w:val="00AB423A"/>
    <w:rsid w:val="00AB5AFB"/>
    <w:rsid w:val="00AC62FD"/>
    <w:rsid w:val="00AC75D5"/>
    <w:rsid w:val="00AE4129"/>
    <w:rsid w:val="00AF53A1"/>
    <w:rsid w:val="00B24230"/>
    <w:rsid w:val="00B26640"/>
    <w:rsid w:val="00B436B6"/>
    <w:rsid w:val="00B44959"/>
    <w:rsid w:val="00B60981"/>
    <w:rsid w:val="00B75B3A"/>
    <w:rsid w:val="00BA78B0"/>
    <w:rsid w:val="00BC14AE"/>
    <w:rsid w:val="00BD34EE"/>
    <w:rsid w:val="00BE5272"/>
    <w:rsid w:val="00BE61FD"/>
    <w:rsid w:val="00BE6247"/>
    <w:rsid w:val="00BE7ED9"/>
    <w:rsid w:val="00C07745"/>
    <w:rsid w:val="00C116E7"/>
    <w:rsid w:val="00C354BE"/>
    <w:rsid w:val="00C36DF8"/>
    <w:rsid w:val="00C42CCC"/>
    <w:rsid w:val="00C60649"/>
    <w:rsid w:val="00C63860"/>
    <w:rsid w:val="00C75EC9"/>
    <w:rsid w:val="00C970EA"/>
    <w:rsid w:val="00CA65BE"/>
    <w:rsid w:val="00CA731E"/>
    <w:rsid w:val="00CB1DE6"/>
    <w:rsid w:val="00CB60BC"/>
    <w:rsid w:val="00CB64B3"/>
    <w:rsid w:val="00CC5551"/>
    <w:rsid w:val="00D07717"/>
    <w:rsid w:val="00D2444C"/>
    <w:rsid w:val="00D3264A"/>
    <w:rsid w:val="00D4785D"/>
    <w:rsid w:val="00D53630"/>
    <w:rsid w:val="00D56A0B"/>
    <w:rsid w:val="00D70BDD"/>
    <w:rsid w:val="00D87C4D"/>
    <w:rsid w:val="00DA40CC"/>
    <w:rsid w:val="00DA635D"/>
    <w:rsid w:val="00DA7177"/>
    <w:rsid w:val="00DB7794"/>
    <w:rsid w:val="00DC55DA"/>
    <w:rsid w:val="00DE48B2"/>
    <w:rsid w:val="00E45186"/>
    <w:rsid w:val="00E6781C"/>
    <w:rsid w:val="00E90351"/>
    <w:rsid w:val="00EB6C43"/>
    <w:rsid w:val="00EC7FCD"/>
    <w:rsid w:val="00ED6E52"/>
    <w:rsid w:val="00F24C7B"/>
    <w:rsid w:val="00F5478A"/>
    <w:rsid w:val="00F60A2D"/>
    <w:rsid w:val="00F74B00"/>
    <w:rsid w:val="00F77C28"/>
    <w:rsid w:val="00F81BCC"/>
    <w:rsid w:val="00F8390C"/>
    <w:rsid w:val="00F9737C"/>
    <w:rsid w:val="00FC0F8F"/>
    <w:rsid w:val="00FE3923"/>
    <w:rsid w:val="00FE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58D9"/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3458D9"/>
    <w:pPr>
      <w:keepNext/>
      <w:spacing w:before="240" w:after="60"/>
      <w:outlineLvl w:val="0"/>
    </w:pPr>
    <w:rPr>
      <w:rFonts w:cs="Arial"/>
      <w:b/>
      <w:bCs/>
      <w:caps/>
      <w:kern w:val="32"/>
      <w:sz w:val="24"/>
      <w:szCs w:val="32"/>
    </w:rPr>
  </w:style>
  <w:style w:type="paragraph" w:styleId="Heading2">
    <w:name w:val="heading 2"/>
    <w:basedOn w:val="Normal"/>
    <w:next w:val="Normal"/>
    <w:qFormat/>
    <w:rsid w:val="003458D9"/>
    <w:pPr>
      <w:keepNext/>
      <w:spacing w:before="240" w:after="60"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3458D9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B4F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B4F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B4FB7"/>
  </w:style>
  <w:style w:type="paragraph" w:styleId="ListParagraph">
    <w:name w:val="List Paragraph"/>
    <w:basedOn w:val="Normal"/>
    <w:uiPriority w:val="34"/>
    <w:qFormat/>
    <w:rsid w:val="007B5F15"/>
    <w:pPr>
      <w:ind w:left="720"/>
    </w:pPr>
  </w:style>
  <w:style w:type="paragraph" w:styleId="BalloonText">
    <w:name w:val="Balloon Text"/>
    <w:basedOn w:val="Normal"/>
    <w:link w:val="BalloonTextChar"/>
    <w:rsid w:val="00CB60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B60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B42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52E9F"/>
    <w:rPr>
      <w:rFonts w:ascii="Arial" w:hAnsi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58D9"/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3458D9"/>
    <w:pPr>
      <w:keepNext/>
      <w:spacing w:before="240" w:after="60"/>
      <w:outlineLvl w:val="0"/>
    </w:pPr>
    <w:rPr>
      <w:rFonts w:cs="Arial"/>
      <w:b/>
      <w:bCs/>
      <w:caps/>
      <w:kern w:val="32"/>
      <w:sz w:val="24"/>
      <w:szCs w:val="32"/>
    </w:rPr>
  </w:style>
  <w:style w:type="paragraph" w:styleId="Heading2">
    <w:name w:val="heading 2"/>
    <w:basedOn w:val="Normal"/>
    <w:next w:val="Normal"/>
    <w:qFormat/>
    <w:rsid w:val="003458D9"/>
    <w:pPr>
      <w:keepNext/>
      <w:spacing w:before="240" w:after="60"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3458D9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B4F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B4F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B4FB7"/>
  </w:style>
  <w:style w:type="paragraph" w:styleId="ListParagraph">
    <w:name w:val="List Paragraph"/>
    <w:basedOn w:val="Normal"/>
    <w:uiPriority w:val="34"/>
    <w:qFormat/>
    <w:rsid w:val="007B5F15"/>
    <w:pPr>
      <w:ind w:left="720"/>
    </w:pPr>
  </w:style>
  <w:style w:type="paragraph" w:styleId="BalloonText">
    <w:name w:val="Balloon Text"/>
    <w:basedOn w:val="Normal"/>
    <w:link w:val="BalloonTextChar"/>
    <w:rsid w:val="00CB60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B60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B42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52E9F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197C9-18A4-42D5-9403-D06C429D1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4D3DEA9B</Template>
  <TotalTime>0</TotalTime>
  <Pages>4</Pages>
  <Words>1115</Words>
  <Characters>6240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HLS Group</Company>
  <LinksUpToDate>false</LinksUpToDate>
  <CharactersWithSpaces>7341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Long</dc:creator>
  <cp:lastModifiedBy>Peter Long</cp:lastModifiedBy>
  <cp:revision>7</cp:revision>
  <cp:lastPrinted>2014-04-15T08:03:00Z</cp:lastPrinted>
  <dcterms:created xsi:type="dcterms:W3CDTF">2015-04-24T10:36:00Z</dcterms:created>
  <dcterms:modified xsi:type="dcterms:W3CDTF">2016-10-27T16:18:00Z</dcterms:modified>
</cp:coreProperties>
</file>